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FC1" w:rsidRDefault="00B57060" w:rsidP="00211C47">
      <w:pPr>
        <w:pStyle w:val="1Einrckungnummeriert"/>
      </w:pPr>
      <w:bookmarkStart w:id="0" w:name="_GoBack"/>
      <w:bookmarkEnd w:id="0"/>
      <w:r w:rsidRPr="00B57060">
        <w:t>The members of the Association</w:t>
      </w:r>
    </w:p>
    <w:p w:rsidR="00745F36" w:rsidRPr="00B57060" w:rsidRDefault="00C945D2" w:rsidP="00745F36">
      <w:pPr>
        <w:pStyle w:val="Eingabe03"/>
        <w:rPr>
          <w:noProof/>
          <w:lang w:val="de-DE"/>
        </w:rPr>
      </w:pPr>
      <w:r>
        <w:fldChar w:fldCharType="begin">
          <w:ffData>
            <w:name w:val="Text5"/>
            <w:enabled/>
            <w:calcOnExit w:val="0"/>
            <w:textInput>
              <w:default w:val=" &#10;&#10;"/>
            </w:textInput>
          </w:ffData>
        </w:fldChar>
      </w:r>
      <w:r w:rsidR="00745F36" w:rsidRPr="00B57060">
        <w:rPr>
          <w:lang w:val="de-DE"/>
        </w:rPr>
        <w:instrText xml:space="preserve"> FORMTEXT </w:instrText>
      </w:r>
      <w:r>
        <w:fldChar w:fldCharType="separate"/>
      </w:r>
      <w:r w:rsidR="00745F36" w:rsidRPr="00B57060">
        <w:rPr>
          <w:noProof/>
          <w:lang w:val="de-DE"/>
        </w:rPr>
        <w:tab/>
      </w:r>
    </w:p>
    <w:p w:rsidR="00745F36" w:rsidRPr="00B57060" w:rsidRDefault="00745F36" w:rsidP="00745F36">
      <w:pPr>
        <w:pStyle w:val="Eingabe03"/>
        <w:rPr>
          <w:noProof/>
          <w:lang w:val="de-DE"/>
        </w:rPr>
      </w:pPr>
      <w:r w:rsidRPr="00B57060">
        <w:rPr>
          <w:noProof/>
          <w:lang w:val="de-DE"/>
        </w:rPr>
        <w:tab/>
      </w:r>
    </w:p>
    <w:p w:rsidR="00745F36" w:rsidRPr="00B57060" w:rsidRDefault="00745F36" w:rsidP="00745F36">
      <w:pPr>
        <w:pStyle w:val="Eingabe03"/>
        <w:rPr>
          <w:noProof/>
          <w:lang w:val="de-DE"/>
        </w:rPr>
      </w:pPr>
      <w:r w:rsidRPr="00B57060">
        <w:rPr>
          <w:noProof/>
          <w:lang w:val="de-DE"/>
        </w:rPr>
        <w:tab/>
      </w:r>
    </w:p>
    <w:p w:rsidR="00C55FC1" w:rsidRPr="00C55ECF" w:rsidRDefault="00C945D2" w:rsidP="00745F36">
      <w:pPr>
        <w:pStyle w:val="U-Bezeichn"/>
      </w:pPr>
      <w:r>
        <w:fldChar w:fldCharType="end"/>
      </w:r>
      <w:r w:rsidR="00656378">
        <w:t>(Details of</w:t>
      </w:r>
      <w:r w:rsidR="00C55ECF" w:rsidRPr="00C55ECF">
        <w:t xml:space="preserve"> the members of the </w:t>
      </w:r>
      <w:proofErr w:type="spellStart"/>
      <w:r w:rsidR="00C55ECF" w:rsidRPr="00C55ECF">
        <w:t>Assocation</w:t>
      </w:r>
      <w:proofErr w:type="spellEnd"/>
      <w:r w:rsidR="00C55ECF" w:rsidRPr="00C55ECF">
        <w:t xml:space="preserve"> – includ</w:t>
      </w:r>
      <w:r w:rsidR="00C55ECF">
        <w:t>ing precise name of the company</w:t>
      </w:r>
      <w:r w:rsidR="00C55FC1" w:rsidRPr="00C55ECF">
        <w:t>)</w:t>
      </w:r>
    </w:p>
    <w:p w:rsidR="00C55FC1" w:rsidRDefault="0010348A" w:rsidP="00211C47">
      <w:pPr>
        <w:pStyle w:val="1Einrckung"/>
      </w:pPr>
      <w:proofErr w:type="gramStart"/>
      <w:r w:rsidRPr="0010348A">
        <w:t>for</w:t>
      </w:r>
      <w:proofErr w:type="gramEnd"/>
      <w:r w:rsidRPr="0010348A">
        <w:t xml:space="preserve"> the project</w:t>
      </w:r>
    </w:p>
    <w:p w:rsidR="00FF6110" w:rsidRPr="00202433" w:rsidRDefault="00C945D2" w:rsidP="00745F36">
      <w:pPr>
        <w:pStyle w:val="Eingabe03"/>
      </w:pPr>
      <w:r>
        <w:fldChar w:fldCharType="begin">
          <w:ffData>
            <w:name w:val="Text4"/>
            <w:enabled/>
            <w:calcOnExit w:val="0"/>
            <w:textInput>
              <w:default w:val=" "/>
            </w:textInput>
          </w:ffData>
        </w:fldChar>
      </w:r>
      <w:r w:rsidR="00FF6110">
        <w:instrText xml:space="preserve"> FORMTEXT </w:instrText>
      </w:r>
      <w:r>
        <w:fldChar w:fldCharType="separate"/>
      </w:r>
      <w:r w:rsidR="00FF6110">
        <w:rPr>
          <w:noProof/>
        </w:rPr>
        <w:tab/>
      </w:r>
      <w:r>
        <w:fldChar w:fldCharType="end"/>
      </w:r>
    </w:p>
    <w:p w:rsidR="00C55FC1" w:rsidRDefault="00FF6110" w:rsidP="00211C47">
      <w:pPr>
        <w:pStyle w:val="1Einrckung"/>
      </w:pPr>
      <w:r>
        <w:br/>
      </w:r>
      <w:proofErr w:type="gramStart"/>
      <w:r w:rsidR="0010348A" w:rsidRPr="0010348A">
        <w:t>hereby</w:t>
      </w:r>
      <w:proofErr w:type="gramEnd"/>
      <w:r w:rsidR="0010348A" w:rsidRPr="0010348A">
        <w:t xml:space="preserve"> undertake to contribute their full entrepreneurial capacity in promotion of the purpose of the Association and in performance of this present contract, and to provide each other with mutual support. The members of the Association shall be jointly and s</w:t>
      </w:r>
      <w:r w:rsidR="0010348A">
        <w:t>everally liable for performance</w:t>
      </w:r>
      <w:r w:rsidR="00656378">
        <w:t xml:space="preserve"> of the project</w:t>
      </w:r>
      <w:r w:rsidR="00C55FC1">
        <w:t>.</w:t>
      </w:r>
    </w:p>
    <w:p w:rsidR="00C55FC1" w:rsidRDefault="0031682E" w:rsidP="00211C47">
      <w:pPr>
        <w:pStyle w:val="1Einrckungnummeriert"/>
      </w:pPr>
      <w:r w:rsidRPr="0031682E">
        <w:t>The members of the Associati</w:t>
      </w:r>
      <w:r>
        <w:t>on hereby declare the following</w:t>
      </w:r>
      <w:r w:rsidR="00C55FC1">
        <w:t xml:space="preserve">: </w:t>
      </w:r>
    </w:p>
    <w:p w:rsidR="00745F36" w:rsidRDefault="00074A0F" w:rsidP="00FF6110">
      <w:pPr>
        <w:pStyle w:val="Eingabe02"/>
      </w:pPr>
      <w:r w:rsidRPr="001147B6">
        <w:rPr>
          <w:rStyle w:val="EingabeBeschriftung"/>
        </w:rPr>
        <w:t>Registered seat of the Association</w:t>
      </w:r>
      <w:r w:rsidR="007A2AD1" w:rsidRPr="001147B6">
        <w:rPr>
          <w:rStyle w:val="EingabeBeschriftung"/>
        </w:rPr>
        <w:t>:</w:t>
      </w:r>
      <w:r w:rsidR="00B317E9">
        <w:tab/>
      </w:r>
      <w:r w:rsidR="00C945D2">
        <w:fldChar w:fldCharType="begin">
          <w:ffData>
            <w:name w:val="Text2"/>
            <w:enabled/>
            <w:calcOnExit w:val="0"/>
            <w:textInput>
              <w:default w:val=" "/>
            </w:textInput>
          </w:ffData>
        </w:fldChar>
      </w:r>
      <w:r w:rsidR="00B317E9">
        <w:instrText xml:space="preserve"> FORMTEXT </w:instrText>
      </w:r>
      <w:r w:rsidR="00C945D2">
        <w:fldChar w:fldCharType="separate"/>
      </w:r>
      <w:r w:rsidR="00B317E9">
        <w:rPr>
          <w:noProof/>
        </w:rPr>
        <w:tab/>
      </w:r>
      <w:r w:rsidR="00C945D2">
        <w:fldChar w:fldCharType="end"/>
      </w:r>
    </w:p>
    <w:p w:rsidR="00C55FC1" w:rsidRPr="00745F36" w:rsidRDefault="000F43A0" w:rsidP="00745F36">
      <w:pPr>
        <w:pStyle w:val="Eingabe02"/>
      </w:pPr>
      <w:r w:rsidRPr="001147B6">
        <w:rPr>
          <w:rStyle w:val="EingabeBeschriftung"/>
        </w:rPr>
        <w:t>Post code of the Association</w:t>
      </w:r>
      <w:r w:rsidR="007A2AD1" w:rsidRPr="001147B6">
        <w:rPr>
          <w:rStyle w:val="EingabeBeschriftung"/>
        </w:rPr>
        <w:t>:</w:t>
      </w:r>
      <w:r w:rsidR="00FF6110" w:rsidRPr="00FF6110">
        <w:tab/>
      </w:r>
      <w:r w:rsidR="00C945D2" w:rsidRPr="00745F36">
        <w:fldChar w:fldCharType="begin">
          <w:ffData>
            <w:name w:val="Text3"/>
            <w:enabled/>
            <w:calcOnExit w:val="0"/>
            <w:textInput>
              <w:default w:val=" "/>
            </w:textInput>
          </w:ffData>
        </w:fldChar>
      </w:r>
      <w:r w:rsidR="00B317E9" w:rsidRPr="00745F36">
        <w:instrText xml:space="preserve"> FORMTEXT </w:instrText>
      </w:r>
      <w:r w:rsidR="00C945D2" w:rsidRPr="00745F36">
        <w:fldChar w:fldCharType="separate"/>
      </w:r>
      <w:r w:rsidR="00B317E9" w:rsidRPr="00745F36">
        <w:tab/>
      </w:r>
      <w:r w:rsidR="00C945D2" w:rsidRPr="00745F36">
        <w:fldChar w:fldCharType="end"/>
      </w:r>
    </w:p>
    <w:p w:rsidR="00B317E9" w:rsidRPr="00745F36" w:rsidRDefault="00C945D2" w:rsidP="00234391">
      <w:pPr>
        <w:pStyle w:val="Eingabe04"/>
        <w:ind w:left="3969"/>
      </w:pPr>
      <w:r>
        <w:fldChar w:fldCharType="begin">
          <w:ffData>
            <w:name w:val="Text6"/>
            <w:enabled/>
            <w:calcOnExit w:val="0"/>
            <w:textInput>
              <w:default w:val=" "/>
            </w:textInput>
          </w:ffData>
        </w:fldChar>
      </w:r>
      <w:r w:rsidR="00745F36">
        <w:instrText xml:space="preserve"> FORMTEXT </w:instrText>
      </w:r>
      <w:r>
        <w:fldChar w:fldCharType="separate"/>
      </w:r>
      <w:r w:rsidR="00745F36">
        <w:rPr>
          <w:noProof/>
        </w:rPr>
        <w:tab/>
      </w:r>
      <w:r>
        <w:fldChar w:fldCharType="end"/>
      </w:r>
    </w:p>
    <w:p w:rsidR="00C55FC1" w:rsidRDefault="00FF6110" w:rsidP="00211C47">
      <w:pPr>
        <w:pStyle w:val="1Einrckung"/>
      </w:pPr>
      <w:r>
        <w:br/>
      </w:r>
      <w:r w:rsidR="00CF7B20" w:rsidRPr="00CF7B20">
        <w:t>The bank account of the Association has the</w:t>
      </w:r>
      <w:r w:rsidR="00CF7B20">
        <w:t xml:space="preserve"> designation</w:t>
      </w:r>
      <w:r w:rsidR="00C55FC1">
        <w:t>:</w:t>
      </w:r>
    </w:p>
    <w:p w:rsidR="00C55FC1" w:rsidRPr="00745F36" w:rsidRDefault="00514C6C" w:rsidP="00745F36">
      <w:pPr>
        <w:pStyle w:val="Eingabe02"/>
      </w:pPr>
      <w:r w:rsidRPr="001147B6">
        <w:rPr>
          <w:rStyle w:val="EingabeBeschriftung"/>
        </w:rPr>
        <w:t>D</w:t>
      </w:r>
      <w:r w:rsidR="001F05C4" w:rsidRPr="001F05C4">
        <w:rPr>
          <w:rStyle w:val="EingabeBeschriftung"/>
        </w:rPr>
        <w:t>esignation</w:t>
      </w:r>
      <w:r w:rsidR="007A2AD1">
        <w:rPr>
          <w:rStyle w:val="EingabeBeschriftung"/>
        </w:rPr>
        <w:t>:</w:t>
      </w:r>
      <w:r w:rsidR="00C55FC1" w:rsidRPr="00FF6110">
        <w:tab/>
      </w:r>
      <w:r w:rsidR="00C945D2" w:rsidRPr="00FF6110">
        <w:fldChar w:fldCharType="begin">
          <w:ffData>
            <w:name w:val="Text3"/>
            <w:enabled/>
            <w:calcOnExit w:val="0"/>
            <w:textInput>
              <w:default w:val=" "/>
            </w:textInput>
          </w:ffData>
        </w:fldChar>
      </w:r>
      <w:r w:rsidR="00B317E9" w:rsidRPr="00FF6110">
        <w:instrText xml:space="preserve"> FORMTEXT </w:instrText>
      </w:r>
      <w:r w:rsidR="00C945D2" w:rsidRPr="00FF6110">
        <w:fldChar w:fldCharType="separate"/>
      </w:r>
      <w:r w:rsidR="00B317E9" w:rsidRPr="00FF6110">
        <w:tab/>
      </w:r>
      <w:r w:rsidR="00C945D2" w:rsidRPr="00FF6110">
        <w:fldChar w:fldCharType="end"/>
      </w:r>
    </w:p>
    <w:p w:rsidR="00B317E9" w:rsidRPr="00745F36" w:rsidRDefault="00514C6C" w:rsidP="00745F36">
      <w:pPr>
        <w:pStyle w:val="Eingabe02"/>
      </w:pPr>
      <w:r w:rsidRPr="001147B6">
        <w:rPr>
          <w:rStyle w:val="EingabeBeschriftung"/>
        </w:rPr>
        <w:t>A</w:t>
      </w:r>
      <w:r w:rsidR="001F05C4" w:rsidRPr="001F05C4">
        <w:rPr>
          <w:rStyle w:val="EingabeBeschriftung"/>
        </w:rPr>
        <w:t>ccount no.</w:t>
      </w:r>
      <w:r w:rsidR="007A2AD1">
        <w:rPr>
          <w:rStyle w:val="EingabeBeschriftung"/>
        </w:rPr>
        <w:t>:</w:t>
      </w:r>
      <w:r w:rsidR="00B317E9" w:rsidRPr="00FF6110">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rsidR="00B317E9" w:rsidRPr="00745F36" w:rsidRDefault="00A71531" w:rsidP="00745F36">
      <w:pPr>
        <w:pStyle w:val="Eingabe02"/>
      </w:pPr>
      <w:proofErr w:type="gramStart"/>
      <w:r w:rsidRPr="00A71531">
        <w:rPr>
          <w:rStyle w:val="EingabeBeschriftung"/>
        </w:rPr>
        <w:t>by</w:t>
      </w:r>
      <w:proofErr w:type="gramEnd"/>
      <w:r w:rsidR="007A2AD1">
        <w:rPr>
          <w:rStyle w:val="EingabeBeschriftung"/>
        </w:rPr>
        <w:t>:</w:t>
      </w:r>
      <w:r w:rsidR="00C55FC1" w:rsidRPr="00745F36">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rsidR="00C55FC1" w:rsidRDefault="00514C6C" w:rsidP="00745F36">
      <w:pPr>
        <w:pStyle w:val="Eingabe02"/>
      </w:pPr>
      <w:r w:rsidRPr="001147B6">
        <w:rPr>
          <w:rStyle w:val="EingabeBeschriftung"/>
        </w:rPr>
        <w:t>B</w:t>
      </w:r>
      <w:r w:rsidR="004935DA">
        <w:rPr>
          <w:rStyle w:val="EingabeBeschriftung"/>
        </w:rPr>
        <w:t>ank code</w:t>
      </w:r>
      <w:r w:rsidR="007A2AD1">
        <w:rPr>
          <w:rStyle w:val="EingabeBeschriftung"/>
        </w:rPr>
        <w:t>:</w:t>
      </w:r>
      <w:r w:rsidR="00C55FC1" w:rsidRPr="00745F36">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rsidR="004935DA" w:rsidRPr="00745F36" w:rsidRDefault="00AC61E6" w:rsidP="004935DA">
      <w:pPr>
        <w:pStyle w:val="Eingabe02"/>
      </w:pPr>
      <w:r w:rsidRPr="00AC61E6">
        <w:rPr>
          <w:rStyle w:val="EingabeBeschriftung"/>
        </w:rPr>
        <w:t>IBAN</w:t>
      </w:r>
      <w:r w:rsidR="004935DA">
        <w:rPr>
          <w:rStyle w:val="EingabeBeschriftung"/>
        </w:rPr>
        <w:t>:</w:t>
      </w:r>
      <w:r w:rsidR="004935DA" w:rsidRPr="00745F36">
        <w:tab/>
      </w:r>
      <w:r w:rsidR="00C945D2" w:rsidRPr="00745F36">
        <w:fldChar w:fldCharType="begin">
          <w:ffData>
            <w:name w:val="Text3"/>
            <w:enabled/>
            <w:calcOnExit w:val="0"/>
            <w:textInput>
              <w:default w:val=" "/>
            </w:textInput>
          </w:ffData>
        </w:fldChar>
      </w:r>
      <w:r w:rsidR="004935DA" w:rsidRPr="00745F36">
        <w:instrText xml:space="preserve"> FORMTEXT </w:instrText>
      </w:r>
      <w:r w:rsidR="00C945D2" w:rsidRPr="00745F36">
        <w:fldChar w:fldCharType="separate"/>
      </w:r>
      <w:r w:rsidR="004935DA" w:rsidRPr="00745F36">
        <w:tab/>
      </w:r>
      <w:r w:rsidR="00C945D2" w:rsidRPr="00745F36">
        <w:fldChar w:fldCharType="end"/>
      </w:r>
    </w:p>
    <w:p w:rsidR="004935DA" w:rsidRPr="00745F36" w:rsidRDefault="00AC61E6" w:rsidP="004935DA">
      <w:pPr>
        <w:pStyle w:val="Eingabe02"/>
      </w:pPr>
      <w:r w:rsidRPr="00AC61E6">
        <w:rPr>
          <w:rStyle w:val="EingabeBeschriftung"/>
        </w:rPr>
        <w:t>SWIFT</w:t>
      </w:r>
      <w:r w:rsidR="004935DA">
        <w:rPr>
          <w:rStyle w:val="EingabeBeschriftung"/>
        </w:rPr>
        <w:t>:</w:t>
      </w:r>
      <w:r w:rsidR="004935DA" w:rsidRPr="00745F36">
        <w:tab/>
      </w:r>
      <w:r w:rsidR="00C945D2" w:rsidRPr="00745F36">
        <w:fldChar w:fldCharType="begin">
          <w:ffData>
            <w:name w:val="Text3"/>
            <w:enabled/>
            <w:calcOnExit w:val="0"/>
            <w:textInput>
              <w:default w:val=" "/>
            </w:textInput>
          </w:ffData>
        </w:fldChar>
      </w:r>
      <w:r w:rsidR="004935DA" w:rsidRPr="00745F36">
        <w:instrText xml:space="preserve"> FORMTEXT </w:instrText>
      </w:r>
      <w:r w:rsidR="00C945D2" w:rsidRPr="00745F36">
        <w:fldChar w:fldCharType="separate"/>
      </w:r>
      <w:r w:rsidR="004935DA" w:rsidRPr="00745F36">
        <w:tab/>
      </w:r>
      <w:r w:rsidR="00C945D2" w:rsidRPr="00745F36">
        <w:fldChar w:fldCharType="end"/>
      </w:r>
    </w:p>
    <w:p w:rsidR="00C55FC1" w:rsidRDefault="00FF6110" w:rsidP="00211C47">
      <w:pPr>
        <w:pStyle w:val="1Einrckung"/>
      </w:pPr>
      <w:r>
        <w:br/>
      </w:r>
      <w:r w:rsidR="00D069BB" w:rsidRPr="00D069BB">
        <w:t xml:space="preserve">The Client shall effect all payments resulting from this agreement irrespective of existing regulations regarding power of attorney with the effect of a discharge vis à vis the Association to the above account. The written agreement of all parties affected </w:t>
      </w:r>
      <w:proofErr w:type="gramStart"/>
      <w:r w:rsidR="00D069BB" w:rsidRPr="00D069BB">
        <w:t>must be obtained</w:t>
      </w:r>
      <w:proofErr w:type="gramEnd"/>
      <w:r w:rsidR="00D069BB" w:rsidRPr="00D069BB">
        <w:t xml:space="preserve"> before any deviation can be made from this rule</w:t>
      </w:r>
      <w:r w:rsidR="00D069BB">
        <w:t>.</w:t>
      </w:r>
    </w:p>
    <w:p w:rsidR="00C55FC1" w:rsidRPr="00602C1E" w:rsidRDefault="00602C1E" w:rsidP="00211C47">
      <w:pPr>
        <w:pStyle w:val="1Einrckungnummeriert"/>
        <w:rPr>
          <w:lang w:val="de-DE"/>
        </w:rPr>
      </w:pPr>
      <w:r>
        <w:rPr>
          <w:lang w:val="de-DE"/>
        </w:rPr>
        <w:t xml:space="preserve">The </w:t>
      </w:r>
      <w:proofErr w:type="spellStart"/>
      <w:r>
        <w:rPr>
          <w:lang w:val="de-DE"/>
        </w:rPr>
        <w:t>company</w:t>
      </w:r>
      <w:proofErr w:type="spellEnd"/>
    </w:p>
    <w:p w:rsidR="00211C47" w:rsidRPr="00602C1E" w:rsidRDefault="00C945D2" w:rsidP="00745F36">
      <w:pPr>
        <w:pStyle w:val="Eingabe03"/>
        <w:rPr>
          <w:lang w:val="de-DE"/>
        </w:rPr>
      </w:pPr>
      <w:r>
        <w:fldChar w:fldCharType="begin">
          <w:ffData>
            <w:name w:val="Text4"/>
            <w:enabled/>
            <w:calcOnExit w:val="0"/>
            <w:textInput>
              <w:default w:val=" "/>
            </w:textInput>
          </w:ffData>
        </w:fldChar>
      </w:r>
      <w:r w:rsidR="00211C47" w:rsidRPr="00602C1E">
        <w:rPr>
          <w:lang w:val="de-DE"/>
        </w:rPr>
        <w:instrText xml:space="preserve"> FORMTEXT </w:instrText>
      </w:r>
      <w:r>
        <w:fldChar w:fldCharType="separate"/>
      </w:r>
      <w:r w:rsidR="00211C47" w:rsidRPr="00602C1E">
        <w:rPr>
          <w:noProof/>
          <w:lang w:val="de-DE"/>
        </w:rPr>
        <w:tab/>
      </w:r>
      <w:r>
        <w:fldChar w:fldCharType="end"/>
      </w:r>
    </w:p>
    <w:p w:rsidR="00602C1E" w:rsidRDefault="00602C1E" w:rsidP="00211C47">
      <w:pPr>
        <w:pStyle w:val="1Einrckung"/>
      </w:pPr>
      <w:proofErr w:type="gramStart"/>
      <w:r w:rsidRPr="00602C1E">
        <w:t>shall</w:t>
      </w:r>
      <w:proofErr w:type="gramEnd"/>
      <w:r w:rsidRPr="00602C1E">
        <w:t xml:space="preserve"> be entrusted with the task of general coordination of the Association.</w:t>
      </w:r>
    </w:p>
    <w:p w:rsidR="00C55FC1" w:rsidRDefault="0034448D" w:rsidP="00211C47">
      <w:pPr>
        <w:pStyle w:val="1Einrckung"/>
      </w:pPr>
      <w:r w:rsidRPr="0034448D">
        <w:lastRenderedPageBreak/>
        <w:t xml:space="preserve">It shall be the sole representative of the Association </w:t>
      </w:r>
      <w:proofErr w:type="gramStart"/>
      <w:r w:rsidRPr="0034448D">
        <w:t>vis</w:t>
      </w:r>
      <w:proofErr w:type="gramEnd"/>
      <w:r w:rsidRPr="0034448D">
        <w:t xml:space="preserve"> à vis the Client and third parties.  Any restrictions to this power of attorney resulting from the Contract of Association entered into by the participating companies shall be invalid vis à vis the Client and third </w:t>
      </w:r>
      <w:r>
        <w:t>parties</w:t>
      </w:r>
      <w:r w:rsidR="00C55FC1">
        <w:t>.</w:t>
      </w:r>
    </w:p>
    <w:p w:rsidR="00C55FC1" w:rsidRPr="006447FB" w:rsidRDefault="006447FB" w:rsidP="00211C47">
      <w:pPr>
        <w:pStyle w:val="1Einrckungnummeriert"/>
      </w:pPr>
      <w:r w:rsidRPr="006447FB">
        <w:t>The power of attorney may only be revoked or withdrawn, and the Association t</w:t>
      </w:r>
      <w:r>
        <w:t>erminated, for important reason</w:t>
      </w:r>
      <w:r w:rsidR="00C55FC1" w:rsidRPr="006447FB">
        <w:t>.</w:t>
      </w:r>
    </w:p>
    <w:p w:rsidR="00C55FC1" w:rsidRDefault="002C728E" w:rsidP="00211C47">
      <w:pPr>
        <w:pStyle w:val="1Einrckung"/>
      </w:pPr>
      <w:r w:rsidRPr="002C728E">
        <w:t>Important reasons shall include above all the intentional or grossly negligent violation of major obligations under the terms of the Contract of Association, the impossibility of performance of an obligation of this sor</w:t>
      </w:r>
      <w:r>
        <w:t>t and serious breaches of trust</w:t>
      </w:r>
      <w:r w:rsidR="00C55FC1">
        <w:t>.</w:t>
      </w:r>
    </w:p>
    <w:p w:rsidR="00C55FC1" w:rsidRDefault="00E70FEC" w:rsidP="00211C47">
      <w:pPr>
        <w:pStyle w:val="1Einrckungnummeriert"/>
      </w:pPr>
      <w:r w:rsidRPr="00E70FEC">
        <w:t xml:space="preserve">Legally binding declarations with effect for and against the Association </w:t>
      </w:r>
      <w:proofErr w:type="gramStart"/>
      <w:r w:rsidRPr="00E70FEC">
        <w:t>shall be made</w:t>
      </w:r>
      <w:proofErr w:type="gramEnd"/>
      <w:r w:rsidRPr="00E70FEC">
        <w:t xml:space="preserve"> to the member of the Association responsible for general </w:t>
      </w:r>
      <w:r>
        <w:t>coordination</w:t>
      </w:r>
      <w:r w:rsidR="00C55FC1">
        <w:t>.</w:t>
      </w:r>
    </w:p>
    <w:p w:rsidR="00C55FC1" w:rsidRDefault="00094310" w:rsidP="00211C47">
      <w:pPr>
        <w:pStyle w:val="1Einrckung"/>
      </w:pPr>
      <w:r w:rsidRPr="00094310">
        <w:t xml:space="preserve">Should the power of attorney </w:t>
      </w:r>
      <w:proofErr w:type="gramStart"/>
      <w:r w:rsidRPr="00094310">
        <w:t>be revoked or withdrawn,</w:t>
      </w:r>
      <w:proofErr w:type="gramEnd"/>
      <w:r w:rsidRPr="00094310">
        <w:t xml:space="preserve"> or should there be uncertainty as to the continued power of attorney, these declarations shall be sent to the postal address of the Association quoted; they shall then be deemed to have bee</w:t>
      </w:r>
      <w:r w:rsidR="00101F46">
        <w:t>n received by the Association</w:t>
      </w:r>
      <w:r w:rsidR="00C55FC1">
        <w:t>.</w:t>
      </w:r>
    </w:p>
    <w:p w:rsidR="00C55FC1" w:rsidRDefault="0056785D" w:rsidP="00211C47">
      <w:pPr>
        <w:pStyle w:val="1Einrckung"/>
      </w:pPr>
      <w:proofErr w:type="gramStart"/>
      <w:r w:rsidRPr="0056785D">
        <w:t>The Client shall only consider the revocation or withdrawal of the power of attorney as proven, if, in the case the Association has more than two members, the written Association's decision is submitted to it or, in the case that the Association has two members, evidence is provided that the written revocation or the written declaration of withdrawal has been received by the member affected</w:t>
      </w:r>
      <w:r w:rsidR="00C55FC1">
        <w:t>.</w:t>
      </w:r>
      <w:proofErr w:type="gramEnd"/>
    </w:p>
    <w:p w:rsidR="00C55FC1" w:rsidRDefault="00BF68C6" w:rsidP="00211C47">
      <w:pPr>
        <w:pStyle w:val="1Einrckungnummeriert"/>
      </w:pPr>
      <w:r w:rsidRPr="00BF68C6">
        <w:t xml:space="preserve">The obligation to perform this present contract </w:t>
      </w:r>
      <w:proofErr w:type="gramStart"/>
      <w:r w:rsidRPr="00BF68C6">
        <w:t>shall not be affected</w:t>
      </w:r>
      <w:proofErr w:type="gramEnd"/>
      <w:r w:rsidRPr="00BF68C6">
        <w:t xml:space="preserve"> by the dissolution of the Association. The members originally participating in the Association shall jointly and severally be liable for the performance of these obligations; the same shall apply should they withdraw from the Association. Legally significant facts and events shall have an effect for and against</w:t>
      </w:r>
      <w:r>
        <w:t xml:space="preserve"> all members of the Association</w:t>
      </w:r>
      <w:r w:rsidR="00C55FC1">
        <w:t>.</w:t>
      </w:r>
    </w:p>
    <w:p w:rsidR="00C55FC1" w:rsidRPr="00B33A4F" w:rsidRDefault="00B33A4F" w:rsidP="00B33A4F">
      <w:pPr>
        <w:pStyle w:val="1Einrckungnummeriert"/>
      </w:pPr>
      <w:proofErr w:type="gramStart"/>
      <w:r w:rsidRPr="00B33A4F">
        <w:t>Should the Association be dissolved or should one member of the Association inform the Client that it has withdrawn from the Association or that the Association has been terminated, this shall entitle the Client to terminate this present contract pursuant to § 1.21 General terms and conditions of contract (‘Terms and Conditions’) for supplying services and work on behal</w:t>
      </w:r>
      <w:r>
        <w:t xml:space="preserve">f of the Deutsche </w:t>
      </w:r>
      <w:proofErr w:type="spellStart"/>
      <w:r>
        <w:t>Gesellschaft</w:t>
      </w:r>
      <w:proofErr w:type="spellEnd"/>
      <w:r>
        <w:t xml:space="preserve"> </w:t>
      </w:r>
      <w:proofErr w:type="spellStart"/>
      <w:r w:rsidRPr="00B33A4F">
        <w:t>für</w:t>
      </w:r>
      <w:proofErr w:type="spellEnd"/>
      <w:r w:rsidRPr="00B33A4F">
        <w:t xml:space="preserve"> </w:t>
      </w:r>
      <w:proofErr w:type="spellStart"/>
      <w:r w:rsidRPr="00B33A4F">
        <w:t>Internationale</w:t>
      </w:r>
      <w:proofErr w:type="spellEnd"/>
      <w:r w:rsidRPr="00B33A4F">
        <w:t xml:space="preserve"> </w:t>
      </w:r>
      <w:proofErr w:type="spellStart"/>
      <w:r w:rsidRPr="00B33A4F">
        <w:t>Z</w:t>
      </w:r>
      <w:r>
        <w:t>usammenarbeit</w:t>
      </w:r>
      <w:proofErr w:type="spellEnd"/>
      <w:r>
        <w:t xml:space="preserve"> (GIZ) GmbH, </w:t>
      </w:r>
      <w:r w:rsidR="00851FAF">
        <w:t>2014</w:t>
      </w:r>
      <w:r>
        <w:t>.</w:t>
      </w:r>
      <w:proofErr w:type="gramEnd"/>
    </w:p>
    <w:p w:rsidR="00C55FC1" w:rsidRPr="005F58D1" w:rsidRDefault="005F58D1" w:rsidP="00211C47">
      <w:pPr>
        <w:pStyle w:val="1Einrckung"/>
      </w:pPr>
      <w:r w:rsidRPr="005F58D1">
        <w:t xml:space="preserve">In the case outlined above the Association shall be deemed </w:t>
      </w:r>
      <w:proofErr w:type="gramStart"/>
      <w:r w:rsidRPr="005F58D1">
        <w:t>to be responsible</w:t>
      </w:r>
      <w:proofErr w:type="gramEnd"/>
      <w:r w:rsidRPr="005F58D1">
        <w:t xml:space="preserve"> for the reason for termination</w:t>
      </w:r>
      <w:r w:rsidR="00C55FC1" w:rsidRPr="005F58D1">
        <w:t>.</w:t>
      </w:r>
    </w:p>
    <w:p w:rsidR="00211C47" w:rsidRPr="005F58D1" w:rsidRDefault="00211C47" w:rsidP="00211C47">
      <w:pPr>
        <w:pStyle w:val="1Einrckung"/>
        <w:sectPr w:rsidR="00211C47" w:rsidRPr="005F58D1" w:rsidSect="007A2AD1">
          <w:headerReference w:type="default" r:id="rId8"/>
          <w:headerReference w:type="first" r:id="rId9"/>
          <w:footerReference w:type="first" r:id="rId10"/>
          <w:pgSz w:w="11907" w:h="16840" w:code="9"/>
          <w:pgMar w:top="2552" w:right="851" w:bottom="1134" w:left="1134" w:header="425" w:footer="567" w:gutter="0"/>
          <w:cols w:space="720"/>
          <w:titlePg/>
          <w:docGrid w:linePitch="299"/>
        </w:sectPr>
      </w:pPr>
    </w:p>
    <w:p w:rsidR="00211C47" w:rsidRPr="005F58D1" w:rsidRDefault="00211C47" w:rsidP="00991AF1">
      <w:pPr>
        <w:pStyle w:val="Eingabe03"/>
        <w:keepNext/>
      </w:pPr>
    </w:p>
    <w:p w:rsidR="00211C47" w:rsidRPr="005F58D1" w:rsidRDefault="00211C47" w:rsidP="00991AF1">
      <w:pPr>
        <w:pStyle w:val="Eingabe03"/>
        <w:keepNext/>
      </w:pPr>
    </w:p>
    <w:p w:rsidR="00211C47" w:rsidRPr="005F58D1" w:rsidRDefault="007A2AD1" w:rsidP="00991AF1">
      <w:pPr>
        <w:pStyle w:val="U-Linien"/>
        <w:keepNext/>
      </w:pPr>
      <w:r w:rsidRPr="005F58D1">
        <w:tab/>
      </w:r>
      <w:r w:rsidRPr="005F58D1">
        <w:tab/>
      </w:r>
      <w:r w:rsidR="00211C47" w:rsidRPr="005F58D1">
        <w:tab/>
      </w:r>
      <w:r w:rsidR="00211C47" w:rsidRPr="005F58D1">
        <w:tab/>
      </w:r>
    </w:p>
    <w:p w:rsidR="00C55FC1" w:rsidRPr="00430F7A" w:rsidRDefault="00C55FC1" w:rsidP="00745F36">
      <w:pPr>
        <w:pStyle w:val="U-Bezeichn"/>
      </w:pPr>
      <w:r w:rsidRPr="00430F7A">
        <w:t>(</w:t>
      </w:r>
      <w:proofErr w:type="gramStart"/>
      <w:r w:rsidR="00430F7A" w:rsidRPr="00430F7A">
        <w:t>date</w:t>
      </w:r>
      <w:proofErr w:type="gramEnd"/>
      <w:r w:rsidR="00430F7A" w:rsidRPr="00430F7A">
        <w:t>, signature, firm stamp</w:t>
      </w:r>
      <w:r w:rsidRPr="00430F7A">
        <w:t>)</w:t>
      </w:r>
      <w:r w:rsidRPr="00430F7A">
        <w:tab/>
        <w:t>(</w:t>
      </w:r>
      <w:proofErr w:type="gramStart"/>
      <w:r w:rsidR="00430F7A" w:rsidRPr="00430F7A">
        <w:t>date</w:t>
      </w:r>
      <w:proofErr w:type="gramEnd"/>
      <w:r w:rsidR="00430F7A" w:rsidRPr="00430F7A">
        <w:t>, signature, firm stamp</w:t>
      </w:r>
      <w:r w:rsidRPr="00430F7A">
        <w:t>)</w:t>
      </w:r>
    </w:p>
    <w:p w:rsidR="00211C47" w:rsidRPr="00430F7A" w:rsidRDefault="00211C47" w:rsidP="00991AF1">
      <w:pPr>
        <w:pStyle w:val="Eingabe03"/>
        <w:keepNext/>
      </w:pPr>
    </w:p>
    <w:p w:rsidR="00211C47" w:rsidRPr="00430F7A" w:rsidRDefault="00211C47" w:rsidP="00991AF1">
      <w:pPr>
        <w:pStyle w:val="Eingabe03"/>
        <w:keepNext/>
      </w:pPr>
    </w:p>
    <w:p w:rsidR="00745F36" w:rsidRPr="00430F7A" w:rsidRDefault="00745F36" w:rsidP="00991AF1">
      <w:pPr>
        <w:pStyle w:val="U-Linien"/>
        <w:keepNext/>
      </w:pPr>
      <w:r w:rsidRPr="00430F7A">
        <w:tab/>
      </w:r>
      <w:r w:rsidRPr="00430F7A">
        <w:tab/>
      </w:r>
      <w:r w:rsidRPr="00430F7A">
        <w:tab/>
      </w:r>
    </w:p>
    <w:p w:rsidR="0013436C" w:rsidRPr="003743D2" w:rsidRDefault="00745F36" w:rsidP="003743D2">
      <w:pPr>
        <w:pStyle w:val="U-Bezeichn"/>
      </w:pPr>
      <w:r w:rsidRPr="00430F7A">
        <w:t>(</w:t>
      </w:r>
      <w:proofErr w:type="gramStart"/>
      <w:r w:rsidR="00430F7A" w:rsidRPr="00430F7A">
        <w:t>date</w:t>
      </w:r>
      <w:proofErr w:type="gramEnd"/>
      <w:r w:rsidR="00430F7A" w:rsidRPr="00430F7A">
        <w:t>, signature, firm stamp</w:t>
      </w:r>
      <w:r w:rsidRPr="00430F7A">
        <w:t>)</w:t>
      </w:r>
      <w:r w:rsidRPr="00430F7A">
        <w:tab/>
        <w:t>(</w:t>
      </w:r>
      <w:proofErr w:type="gramStart"/>
      <w:r w:rsidR="00430F7A" w:rsidRPr="00430F7A">
        <w:t>date</w:t>
      </w:r>
      <w:proofErr w:type="gramEnd"/>
      <w:r w:rsidR="00430F7A" w:rsidRPr="00430F7A">
        <w:t>, signature, firm stamp</w:t>
      </w:r>
      <w:r w:rsidRPr="00430F7A">
        <w:t>)</w:t>
      </w:r>
    </w:p>
    <w:sectPr w:rsidR="0013436C" w:rsidRPr="003743D2"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988" w:rsidRDefault="00C23988" w:rsidP="00935DAD">
      <w:pPr>
        <w:spacing w:before="0" w:after="0"/>
      </w:pPr>
      <w:r>
        <w:separator/>
      </w:r>
    </w:p>
  </w:endnote>
  <w:endnote w:type="continuationSeparator" w:id="0">
    <w:p w:rsidR="00C23988" w:rsidRDefault="00C23988"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DD0" w:rsidRPr="001F06DA" w:rsidRDefault="001F06DA" w:rsidP="0096497C">
    <w:pPr>
      <w:pStyle w:val="Fuzeile"/>
      <w:tabs>
        <w:tab w:val="clear" w:pos="9072"/>
        <w:tab w:val="right" w:pos="4536"/>
        <w:tab w:val="right" w:pos="9923"/>
      </w:tabs>
      <w:ind w:left="283"/>
      <w:rPr>
        <w:rFonts w:ascii="Arial" w:hAnsi="Arial" w:cs="Arial"/>
        <w:sz w:val="14"/>
        <w:szCs w:val="14"/>
        <w:lang w:val="fr-FR"/>
      </w:rPr>
    </w:pPr>
    <w:r w:rsidRPr="001F06DA">
      <w:rPr>
        <w:rFonts w:ascii="Arial" w:hAnsi="Arial" w:cs="Arial"/>
        <w:sz w:val="14"/>
        <w:szCs w:val="14"/>
        <w:lang w:val="fr-FR"/>
      </w:rPr>
      <w:t>giz201</w:t>
    </w:r>
    <w:r w:rsidR="00AE0C5E">
      <w:rPr>
        <w:rFonts w:ascii="Arial" w:hAnsi="Arial" w:cs="Arial"/>
        <w:sz w:val="14"/>
        <w:szCs w:val="14"/>
        <w:lang w:val="fr-FR"/>
      </w:rPr>
      <w:t>7</w:t>
    </w:r>
    <w:r w:rsidRPr="001F06DA">
      <w:rPr>
        <w:rFonts w:ascii="Arial" w:hAnsi="Arial" w:cs="Arial"/>
        <w:sz w:val="14"/>
        <w:szCs w:val="14"/>
        <w:lang w:val="fr-FR"/>
      </w:rPr>
      <w:t xml:space="preserve">-en-specimen-association-clause.docx </w:t>
    </w:r>
    <w:r>
      <w:rPr>
        <w:rStyle w:val="Seitenzahl"/>
        <w:rFonts w:ascii="Arial" w:hAnsi="Arial" w:cs="Arial"/>
        <w:sz w:val="14"/>
        <w:szCs w:val="14"/>
        <w:lang w:val="fr-FR"/>
      </w:rPr>
      <w:t>(</w:t>
    </w:r>
    <w:r w:rsidR="00AE0C5E">
      <w:rPr>
        <w:rStyle w:val="Seitenzahl"/>
        <w:rFonts w:ascii="Arial" w:hAnsi="Arial" w:cs="Arial"/>
        <w:sz w:val="14"/>
        <w:szCs w:val="14"/>
        <w:lang w:val="fr-FR"/>
      </w:rPr>
      <w:t>07/2017</w:t>
    </w:r>
    <w:r>
      <w:rPr>
        <w:rStyle w:val="Seitenzahl"/>
        <w:rFonts w:ascii="Arial" w:hAnsi="Arial" w:cs="Arial"/>
        <w:sz w:val="14"/>
        <w:szCs w:val="14"/>
        <w:lang w:val="fr-FR"/>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988" w:rsidRDefault="00C23988" w:rsidP="00935DAD">
      <w:pPr>
        <w:spacing w:before="0" w:after="0"/>
      </w:pPr>
      <w:r>
        <w:separator/>
      </w:r>
    </w:p>
  </w:footnote>
  <w:footnote w:type="continuationSeparator" w:id="0">
    <w:p w:rsidR="00C23988" w:rsidRDefault="00C23988"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186DD0" w:rsidTr="000D10A0">
      <w:trPr>
        <w:trHeight w:val="1418"/>
      </w:trPr>
      <w:tc>
        <w:tcPr>
          <w:tcW w:w="6796" w:type="dxa"/>
        </w:tcPr>
        <w:p w:rsidR="00186DD0" w:rsidRPr="000A3A61" w:rsidRDefault="00186DD0" w:rsidP="00FA3C21">
          <w:pPr>
            <w:pStyle w:val="berschrift1"/>
            <w:spacing w:before="600"/>
          </w:pPr>
          <w:r>
            <w:t>Association-Clause</w:t>
          </w:r>
        </w:p>
      </w:tc>
      <w:tc>
        <w:tcPr>
          <w:tcW w:w="3119" w:type="dxa"/>
        </w:tcPr>
        <w:p w:rsidR="00186DD0" w:rsidRDefault="00186DD0" w:rsidP="00186DD0">
          <w:pPr>
            <w:ind w:left="-4" w:firstLine="4"/>
            <w:jc w:val="right"/>
          </w:pPr>
          <w:r>
            <w:rPr>
              <w:b/>
              <w:noProof/>
              <w:sz w:val="24"/>
              <w:szCs w:val="24"/>
              <w:lang w:val="de-DE"/>
            </w:rPr>
            <w:drawing>
              <wp:inline distT="0" distB="0" distL="0" distR="0" wp14:anchorId="11598135" wp14:editId="31BE882D">
                <wp:extent cx="1905000" cy="7524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sw-300"/>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t="7369" r="12797" b="9468"/>
                        <a:stretch/>
                      </pic:blipFill>
                      <pic:spPr bwMode="auto">
                        <a:xfrm>
                          <a:off x="0" y="0"/>
                          <a:ext cx="1902426" cy="7514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86DD0" w:rsidRPr="00A95EB1" w:rsidRDefault="00186DD0" w:rsidP="00272577">
    <w:pPr>
      <w:pStyle w:val="Seitenzahlen"/>
      <w:ind w:right="0"/>
    </w:pPr>
    <w:r>
      <w:t>Page</w:t>
    </w:r>
    <w:r w:rsidRPr="00EA04DA">
      <w:t xml:space="preserve"> </w:t>
    </w:r>
    <w:r w:rsidR="00A30A90">
      <w:fldChar w:fldCharType="begin"/>
    </w:r>
    <w:r w:rsidR="00A30A90">
      <w:instrText xml:space="preserve"> PAGE  \* Arabic  \* MERGEFORMAT </w:instrText>
    </w:r>
    <w:r w:rsidR="00A30A90">
      <w:fldChar w:fldCharType="separate"/>
    </w:r>
    <w:r w:rsidR="00646FCE">
      <w:rPr>
        <w:noProof/>
      </w:rPr>
      <w:t>2</w:t>
    </w:r>
    <w:r w:rsidR="00A30A90">
      <w:rPr>
        <w:noProof/>
      </w:rPr>
      <w:fldChar w:fldCharType="end"/>
    </w:r>
    <w:r>
      <w:t>/</w:t>
    </w:r>
    <w:r w:rsidR="00AE0C5E">
      <w:fldChar w:fldCharType="begin"/>
    </w:r>
    <w:r w:rsidR="00AE0C5E">
      <w:instrText xml:space="preserve"> NUMPAGES   \* MERGEFORMAT </w:instrText>
    </w:r>
    <w:r w:rsidR="00AE0C5E">
      <w:fldChar w:fldCharType="separate"/>
    </w:r>
    <w:r w:rsidR="00646FCE">
      <w:rPr>
        <w:noProof/>
      </w:rPr>
      <w:t>2</w:t>
    </w:r>
    <w:r w:rsidR="00AE0C5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186DD0" w:rsidTr="00186DD0">
      <w:trPr>
        <w:trHeight w:val="1418"/>
      </w:trPr>
      <w:tc>
        <w:tcPr>
          <w:tcW w:w="6796" w:type="dxa"/>
        </w:tcPr>
        <w:p w:rsidR="00186DD0" w:rsidRPr="007F1AC9" w:rsidRDefault="00186DD0" w:rsidP="00186DD0">
          <w:pPr>
            <w:pStyle w:val="berschrift1"/>
            <w:spacing w:before="600"/>
            <w:rPr>
              <w:szCs w:val="28"/>
            </w:rPr>
          </w:pPr>
          <w:r>
            <w:rPr>
              <w:szCs w:val="28"/>
            </w:rPr>
            <w:t>Association-Clause</w:t>
          </w:r>
        </w:p>
      </w:tc>
      <w:tc>
        <w:tcPr>
          <w:tcW w:w="3119" w:type="dxa"/>
        </w:tcPr>
        <w:p w:rsidR="00186DD0" w:rsidRDefault="00186DD0" w:rsidP="00186DD0">
          <w:pPr>
            <w:ind w:left="-4" w:firstLine="4"/>
            <w:jc w:val="right"/>
          </w:pPr>
          <w:r>
            <w:rPr>
              <w:b/>
              <w:noProof/>
              <w:sz w:val="24"/>
              <w:szCs w:val="24"/>
              <w:lang w:val="de-DE"/>
            </w:rPr>
            <w:drawing>
              <wp:inline distT="0" distB="0" distL="0" distR="0" wp14:anchorId="174180FF" wp14:editId="46FE7580">
                <wp:extent cx="1905000" cy="752475"/>
                <wp:effectExtent l="1905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rsidR="00186DD0" w:rsidRPr="00A95EB1" w:rsidRDefault="00186DD0" w:rsidP="00186DD0">
    <w:pPr>
      <w:pStyle w:val="Seitenzahlen"/>
      <w:ind w:right="0"/>
    </w:pPr>
    <w:r>
      <w:t>Page</w:t>
    </w:r>
    <w:r w:rsidRPr="00EA04DA">
      <w:t xml:space="preserve"> </w:t>
    </w:r>
    <w:r w:rsidR="00A30A90">
      <w:fldChar w:fldCharType="begin"/>
    </w:r>
    <w:r w:rsidR="00A30A90">
      <w:instrText xml:space="preserve"> PAGE  \* Arabic  \* MERGEFORMAT </w:instrText>
    </w:r>
    <w:r w:rsidR="00A30A90">
      <w:fldChar w:fldCharType="separate"/>
    </w:r>
    <w:r w:rsidR="00646FCE">
      <w:rPr>
        <w:noProof/>
      </w:rPr>
      <w:t>1</w:t>
    </w:r>
    <w:r w:rsidR="00A30A90">
      <w:rPr>
        <w:noProof/>
      </w:rPr>
      <w:fldChar w:fldCharType="end"/>
    </w:r>
    <w:r>
      <w:t>/</w:t>
    </w:r>
    <w:r w:rsidR="00AE0C5E">
      <w:fldChar w:fldCharType="begin"/>
    </w:r>
    <w:r w:rsidR="00AE0C5E">
      <w:instrText xml:space="preserve"> NUMPAGES   \* MERGEFORMAT </w:instrText>
    </w:r>
    <w:r w:rsidR="00AE0C5E">
      <w:fldChar w:fldCharType="separate"/>
    </w:r>
    <w:r w:rsidR="00646FCE">
      <w:rPr>
        <w:noProof/>
      </w:rPr>
      <w:t>2</w:t>
    </w:r>
    <w:r w:rsidR="00AE0C5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19"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82C0E5B"/>
    <w:multiLevelType w:val="multilevel"/>
    <w:tmpl w:val="304AD29C"/>
    <w:numStyleLink w:val="Aufzhlung"/>
  </w:abstractNum>
  <w:abstractNum w:abstractNumId="23"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23"/>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0"/>
  </w:num>
  <w:num w:numId="15">
    <w:abstractNumId w:val="22"/>
  </w:num>
  <w:num w:numId="16">
    <w:abstractNumId w:val="18"/>
  </w:num>
  <w:num w:numId="17">
    <w:abstractNumId w:val="10"/>
  </w:num>
  <w:num w:numId="18">
    <w:abstractNumId w:val="22"/>
  </w:num>
  <w:num w:numId="19">
    <w:abstractNumId w:val="18"/>
  </w:num>
  <w:num w:numId="20">
    <w:abstractNumId w:val="10"/>
  </w:num>
  <w:num w:numId="21">
    <w:abstractNumId w:val="9"/>
  </w:num>
  <w:num w:numId="22">
    <w:abstractNumId w:val="7"/>
  </w:num>
  <w:num w:numId="23">
    <w:abstractNumId w:val="6"/>
  </w:num>
  <w:num w:numId="24">
    <w:abstractNumId w:val="5"/>
  </w:num>
  <w:num w:numId="25">
    <w:abstractNumId w:val="4"/>
  </w:num>
  <w:num w:numId="26">
    <w:abstractNumId w:val="19"/>
  </w:num>
  <w:num w:numId="27">
    <w:abstractNumId w:val="8"/>
  </w:num>
  <w:num w:numId="28">
    <w:abstractNumId w:val="3"/>
  </w:num>
  <w:num w:numId="29">
    <w:abstractNumId w:val="2"/>
  </w:num>
  <w:num w:numId="30">
    <w:abstractNumId w:val="1"/>
  </w:num>
  <w:num w:numId="31">
    <w:abstractNumId w:val="0"/>
  </w:num>
  <w:num w:numId="32">
    <w:abstractNumId w:val="10"/>
  </w:num>
  <w:num w:numId="33">
    <w:abstractNumId w:val="13"/>
  </w:num>
  <w:num w:numId="34">
    <w:abstractNumId w:val="17"/>
  </w:num>
  <w:num w:numId="35">
    <w:abstractNumId w:val="20"/>
  </w:num>
  <w:num w:numId="36">
    <w:abstractNumId w:val="16"/>
  </w:num>
  <w:num w:numId="37">
    <w:abstractNumId w:val="21"/>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90"/>
    <w:rsid w:val="00000289"/>
    <w:rsid w:val="00000B4F"/>
    <w:rsid w:val="00001843"/>
    <w:rsid w:val="00002DC8"/>
    <w:rsid w:val="00002E0B"/>
    <w:rsid w:val="00004A8C"/>
    <w:rsid w:val="00005651"/>
    <w:rsid w:val="0000691F"/>
    <w:rsid w:val="00006DF9"/>
    <w:rsid w:val="00007144"/>
    <w:rsid w:val="000076E0"/>
    <w:rsid w:val="00007717"/>
    <w:rsid w:val="00011676"/>
    <w:rsid w:val="00011E84"/>
    <w:rsid w:val="00012F9B"/>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0F"/>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4310"/>
    <w:rsid w:val="00095122"/>
    <w:rsid w:val="000973E7"/>
    <w:rsid w:val="000A00C1"/>
    <w:rsid w:val="000A1143"/>
    <w:rsid w:val="000A2031"/>
    <w:rsid w:val="000A3BFB"/>
    <w:rsid w:val="000A4B5F"/>
    <w:rsid w:val="000A4DF7"/>
    <w:rsid w:val="000A5106"/>
    <w:rsid w:val="000A6371"/>
    <w:rsid w:val="000A6D86"/>
    <w:rsid w:val="000B0574"/>
    <w:rsid w:val="000B08D7"/>
    <w:rsid w:val="000B14D6"/>
    <w:rsid w:val="000B3A1F"/>
    <w:rsid w:val="000B50F8"/>
    <w:rsid w:val="000B5C03"/>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1BEC"/>
    <w:rsid w:val="000F4083"/>
    <w:rsid w:val="000F43A0"/>
    <w:rsid w:val="000F4D97"/>
    <w:rsid w:val="000F55C1"/>
    <w:rsid w:val="000F74B2"/>
    <w:rsid w:val="001012E3"/>
    <w:rsid w:val="00101F46"/>
    <w:rsid w:val="00102646"/>
    <w:rsid w:val="00102D83"/>
    <w:rsid w:val="0010348A"/>
    <w:rsid w:val="00103940"/>
    <w:rsid w:val="00104BAD"/>
    <w:rsid w:val="00104C8A"/>
    <w:rsid w:val="00106381"/>
    <w:rsid w:val="00106DDE"/>
    <w:rsid w:val="00110CE2"/>
    <w:rsid w:val="00111139"/>
    <w:rsid w:val="001112F1"/>
    <w:rsid w:val="001118E8"/>
    <w:rsid w:val="00111D8C"/>
    <w:rsid w:val="00112676"/>
    <w:rsid w:val="0011381F"/>
    <w:rsid w:val="001147B6"/>
    <w:rsid w:val="00115569"/>
    <w:rsid w:val="00116F50"/>
    <w:rsid w:val="0011703A"/>
    <w:rsid w:val="0011760E"/>
    <w:rsid w:val="00120483"/>
    <w:rsid w:val="00124708"/>
    <w:rsid w:val="00127AA5"/>
    <w:rsid w:val="00130044"/>
    <w:rsid w:val="001319C3"/>
    <w:rsid w:val="00131DC6"/>
    <w:rsid w:val="00131FA1"/>
    <w:rsid w:val="0013436C"/>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F7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724C"/>
    <w:rsid w:val="00177DDC"/>
    <w:rsid w:val="00181464"/>
    <w:rsid w:val="0018281C"/>
    <w:rsid w:val="00185302"/>
    <w:rsid w:val="00186DD0"/>
    <w:rsid w:val="00187CA9"/>
    <w:rsid w:val="001906D3"/>
    <w:rsid w:val="00194EC1"/>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53B0"/>
    <w:rsid w:val="001B544C"/>
    <w:rsid w:val="001C11DF"/>
    <w:rsid w:val="001C1384"/>
    <w:rsid w:val="001C1F10"/>
    <w:rsid w:val="001C2367"/>
    <w:rsid w:val="001C2459"/>
    <w:rsid w:val="001C2A2F"/>
    <w:rsid w:val="001C2A8C"/>
    <w:rsid w:val="001C357F"/>
    <w:rsid w:val="001C3F9E"/>
    <w:rsid w:val="001D15C0"/>
    <w:rsid w:val="001D215F"/>
    <w:rsid w:val="001D31BB"/>
    <w:rsid w:val="001D31F2"/>
    <w:rsid w:val="001D4FE1"/>
    <w:rsid w:val="001D5835"/>
    <w:rsid w:val="001D58B9"/>
    <w:rsid w:val="001D5BD3"/>
    <w:rsid w:val="001D71B2"/>
    <w:rsid w:val="001E17DD"/>
    <w:rsid w:val="001E53C7"/>
    <w:rsid w:val="001E6C91"/>
    <w:rsid w:val="001E73CD"/>
    <w:rsid w:val="001E7D32"/>
    <w:rsid w:val="001F05C4"/>
    <w:rsid w:val="001F06DA"/>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FB3"/>
    <w:rsid w:val="002131F2"/>
    <w:rsid w:val="00214667"/>
    <w:rsid w:val="00214B15"/>
    <w:rsid w:val="00215815"/>
    <w:rsid w:val="00215BFB"/>
    <w:rsid w:val="00216951"/>
    <w:rsid w:val="002178E9"/>
    <w:rsid w:val="0022090B"/>
    <w:rsid w:val="0022096E"/>
    <w:rsid w:val="00220A49"/>
    <w:rsid w:val="002227BB"/>
    <w:rsid w:val="00222CFA"/>
    <w:rsid w:val="00223E35"/>
    <w:rsid w:val="002249E3"/>
    <w:rsid w:val="00224BF0"/>
    <w:rsid w:val="00224E29"/>
    <w:rsid w:val="00226463"/>
    <w:rsid w:val="00226F28"/>
    <w:rsid w:val="00230005"/>
    <w:rsid w:val="00230531"/>
    <w:rsid w:val="00231133"/>
    <w:rsid w:val="002311AD"/>
    <w:rsid w:val="00234391"/>
    <w:rsid w:val="00237384"/>
    <w:rsid w:val="00237B8E"/>
    <w:rsid w:val="00237C1C"/>
    <w:rsid w:val="00237F88"/>
    <w:rsid w:val="00240631"/>
    <w:rsid w:val="00240F10"/>
    <w:rsid w:val="002425E3"/>
    <w:rsid w:val="00242784"/>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149A"/>
    <w:rsid w:val="0028266B"/>
    <w:rsid w:val="00284DE5"/>
    <w:rsid w:val="002857C4"/>
    <w:rsid w:val="00285FA6"/>
    <w:rsid w:val="00286BD7"/>
    <w:rsid w:val="00290181"/>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0FF4"/>
    <w:rsid w:val="002B1146"/>
    <w:rsid w:val="002B1F23"/>
    <w:rsid w:val="002B34E1"/>
    <w:rsid w:val="002B3AEF"/>
    <w:rsid w:val="002B4134"/>
    <w:rsid w:val="002B4FF8"/>
    <w:rsid w:val="002B7D12"/>
    <w:rsid w:val="002C0CDD"/>
    <w:rsid w:val="002C1B28"/>
    <w:rsid w:val="002C1B47"/>
    <w:rsid w:val="002C1CCE"/>
    <w:rsid w:val="002C2E35"/>
    <w:rsid w:val="002C4118"/>
    <w:rsid w:val="002C4A48"/>
    <w:rsid w:val="002C5A37"/>
    <w:rsid w:val="002C7078"/>
    <w:rsid w:val="002C728E"/>
    <w:rsid w:val="002D08F7"/>
    <w:rsid w:val="002D099C"/>
    <w:rsid w:val="002D0D46"/>
    <w:rsid w:val="002D0F33"/>
    <w:rsid w:val="002D1779"/>
    <w:rsid w:val="002D2F4B"/>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82E"/>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1BDC"/>
    <w:rsid w:val="00342605"/>
    <w:rsid w:val="00343EBD"/>
    <w:rsid w:val="00344171"/>
    <w:rsid w:val="0034448D"/>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3D2"/>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366D"/>
    <w:rsid w:val="00395832"/>
    <w:rsid w:val="0039684A"/>
    <w:rsid w:val="00397AD0"/>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624C"/>
    <w:rsid w:val="00412071"/>
    <w:rsid w:val="00412808"/>
    <w:rsid w:val="0041380C"/>
    <w:rsid w:val="00413853"/>
    <w:rsid w:val="00413973"/>
    <w:rsid w:val="00414B70"/>
    <w:rsid w:val="00415167"/>
    <w:rsid w:val="00417007"/>
    <w:rsid w:val="0041710F"/>
    <w:rsid w:val="0042065D"/>
    <w:rsid w:val="00421C5A"/>
    <w:rsid w:val="004226FA"/>
    <w:rsid w:val="00422AE2"/>
    <w:rsid w:val="00423264"/>
    <w:rsid w:val="00423430"/>
    <w:rsid w:val="00423F2D"/>
    <w:rsid w:val="00424323"/>
    <w:rsid w:val="00426BA0"/>
    <w:rsid w:val="0042723E"/>
    <w:rsid w:val="00427CE8"/>
    <w:rsid w:val="00430557"/>
    <w:rsid w:val="00430F7A"/>
    <w:rsid w:val="00431AB7"/>
    <w:rsid w:val="00431BEA"/>
    <w:rsid w:val="00431BEE"/>
    <w:rsid w:val="004329B9"/>
    <w:rsid w:val="00434410"/>
    <w:rsid w:val="004348F1"/>
    <w:rsid w:val="00434BAC"/>
    <w:rsid w:val="004356DA"/>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7E28"/>
    <w:rsid w:val="00487F4A"/>
    <w:rsid w:val="004920E4"/>
    <w:rsid w:val="004931FC"/>
    <w:rsid w:val="004935DA"/>
    <w:rsid w:val="004954F3"/>
    <w:rsid w:val="00495AE5"/>
    <w:rsid w:val="004A05F5"/>
    <w:rsid w:val="004A0B42"/>
    <w:rsid w:val="004A0E41"/>
    <w:rsid w:val="004A1305"/>
    <w:rsid w:val="004A1DA3"/>
    <w:rsid w:val="004A24EB"/>
    <w:rsid w:val="004A2871"/>
    <w:rsid w:val="004A3520"/>
    <w:rsid w:val="004A3BEF"/>
    <w:rsid w:val="004A47D0"/>
    <w:rsid w:val="004A6493"/>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881"/>
    <w:rsid w:val="004F0AC2"/>
    <w:rsid w:val="004F179C"/>
    <w:rsid w:val="004F2C71"/>
    <w:rsid w:val="004F70AB"/>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4C6C"/>
    <w:rsid w:val="00515101"/>
    <w:rsid w:val="0051560F"/>
    <w:rsid w:val="005162E8"/>
    <w:rsid w:val="0051646C"/>
    <w:rsid w:val="00516B3F"/>
    <w:rsid w:val="005179CF"/>
    <w:rsid w:val="005202E6"/>
    <w:rsid w:val="00520A44"/>
    <w:rsid w:val="0052125F"/>
    <w:rsid w:val="00521EA3"/>
    <w:rsid w:val="00523CE7"/>
    <w:rsid w:val="00524E93"/>
    <w:rsid w:val="00524F79"/>
    <w:rsid w:val="00526B6E"/>
    <w:rsid w:val="00526BA1"/>
    <w:rsid w:val="00527B13"/>
    <w:rsid w:val="00527DAA"/>
    <w:rsid w:val="005301D8"/>
    <w:rsid w:val="00530867"/>
    <w:rsid w:val="00530FA7"/>
    <w:rsid w:val="00532023"/>
    <w:rsid w:val="005329F8"/>
    <w:rsid w:val="0053331F"/>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6338"/>
    <w:rsid w:val="005579F5"/>
    <w:rsid w:val="0056107E"/>
    <w:rsid w:val="00561D8F"/>
    <w:rsid w:val="00563395"/>
    <w:rsid w:val="00565E14"/>
    <w:rsid w:val="00566340"/>
    <w:rsid w:val="0056785D"/>
    <w:rsid w:val="0056788C"/>
    <w:rsid w:val="00571F06"/>
    <w:rsid w:val="005724D6"/>
    <w:rsid w:val="00572FE2"/>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C12"/>
    <w:rsid w:val="005B6B15"/>
    <w:rsid w:val="005C087E"/>
    <w:rsid w:val="005C1B8B"/>
    <w:rsid w:val="005C1BCA"/>
    <w:rsid w:val="005C2327"/>
    <w:rsid w:val="005C28FF"/>
    <w:rsid w:val="005C3505"/>
    <w:rsid w:val="005C3B02"/>
    <w:rsid w:val="005C3BD0"/>
    <w:rsid w:val="005C3E58"/>
    <w:rsid w:val="005C43FF"/>
    <w:rsid w:val="005C64A1"/>
    <w:rsid w:val="005C6735"/>
    <w:rsid w:val="005D076B"/>
    <w:rsid w:val="005D23FB"/>
    <w:rsid w:val="005D2A58"/>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58D1"/>
    <w:rsid w:val="005F6F03"/>
    <w:rsid w:val="0060014C"/>
    <w:rsid w:val="00600631"/>
    <w:rsid w:val="006011B7"/>
    <w:rsid w:val="00601E3D"/>
    <w:rsid w:val="00602158"/>
    <w:rsid w:val="00602C1E"/>
    <w:rsid w:val="00603894"/>
    <w:rsid w:val="00603CBE"/>
    <w:rsid w:val="00605322"/>
    <w:rsid w:val="00606320"/>
    <w:rsid w:val="006064AB"/>
    <w:rsid w:val="00607483"/>
    <w:rsid w:val="00607C8E"/>
    <w:rsid w:val="00610786"/>
    <w:rsid w:val="00612669"/>
    <w:rsid w:val="0062084F"/>
    <w:rsid w:val="00622395"/>
    <w:rsid w:val="0062283A"/>
    <w:rsid w:val="00622FC1"/>
    <w:rsid w:val="0062337E"/>
    <w:rsid w:val="00623514"/>
    <w:rsid w:val="00624AF6"/>
    <w:rsid w:val="00625658"/>
    <w:rsid w:val="00625E55"/>
    <w:rsid w:val="0062631B"/>
    <w:rsid w:val="00627F69"/>
    <w:rsid w:val="00634268"/>
    <w:rsid w:val="006358A4"/>
    <w:rsid w:val="00637BA7"/>
    <w:rsid w:val="00643CFA"/>
    <w:rsid w:val="00643F7C"/>
    <w:rsid w:val="0064463B"/>
    <w:rsid w:val="0064474F"/>
    <w:rsid w:val="006447FB"/>
    <w:rsid w:val="00644E45"/>
    <w:rsid w:val="006450B7"/>
    <w:rsid w:val="00645583"/>
    <w:rsid w:val="006455A7"/>
    <w:rsid w:val="00645BB8"/>
    <w:rsid w:val="00646FCE"/>
    <w:rsid w:val="00647BF7"/>
    <w:rsid w:val="006518E2"/>
    <w:rsid w:val="006541CF"/>
    <w:rsid w:val="0065568F"/>
    <w:rsid w:val="00656116"/>
    <w:rsid w:val="00656378"/>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72A"/>
    <w:rsid w:val="007456DD"/>
    <w:rsid w:val="00745AC0"/>
    <w:rsid w:val="00745F36"/>
    <w:rsid w:val="007466BA"/>
    <w:rsid w:val="00747A5F"/>
    <w:rsid w:val="0075086A"/>
    <w:rsid w:val="0075150A"/>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24E"/>
    <w:rsid w:val="007641D9"/>
    <w:rsid w:val="00765FCD"/>
    <w:rsid w:val="00766064"/>
    <w:rsid w:val="00766E07"/>
    <w:rsid w:val="007675B8"/>
    <w:rsid w:val="007675BF"/>
    <w:rsid w:val="0076777B"/>
    <w:rsid w:val="00770600"/>
    <w:rsid w:val="00770912"/>
    <w:rsid w:val="007718C9"/>
    <w:rsid w:val="00772BF5"/>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4128"/>
    <w:rsid w:val="007B41D6"/>
    <w:rsid w:val="007B41DF"/>
    <w:rsid w:val="007B55FF"/>
    <w:rsid w:val="007B56C0"/>
    <w:rsid w:val="007B61A8"/>
    <w:rsid w:val="007B6819"/>
    <w:rsid w:val="007C02D9"/>
    <w:rsid w:val="007C074B"/>
    <w:rsid w:val="007C095A"/>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1FAF"/>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2F30"/>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EF2"/>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290B"/>
    <w:rsid w:val="00912D32"/>
    <w:rsid w:val="00913270"/>
    <w:rsid w:val="00914443"/>
    <w:rsid w:val="0091563C"/>
    <w:rsid w:val="00915A67"/>
    <w:rsid w:val="00915CB9"/>
    <w:rsid w:val="00915E4C"/>
    <w:rsid w:val="009176C2"/>
    <w:rsid w:val="009202CC"/>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53EB"/>
    <w:rsid w:val="00955BA0"/>
    <w:rsid w:val="0095761C"/>
    <w:rsid w:val="00957672"/>
    <w:rsid w:val="00957889"/>
    <w:rsid w:val="009607F5"/>
    <w:rsid w:val="009608D8"/>
    <w:rsid w:val="009619B7"/>
    <w:rsid w:val="00962BC5"/>
    <w:rsid w:val="00963432"/>
    <w:rsid w:val="009639FA"/>
    <w:rsid w:val="0096497C"/>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59B7"/>
    <w:rsid w:val="00985DF0"/>
    <w:rsid w:val="009870C7"/>
    <w:rsid w:val="00990A9C"/>
    <w:rsid w:val="00991AF1"/>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4F93"/>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A90"/>
    <w:rsid w:val="00A30E2A"/>
    <w:rsid w:val="00A3123D"/>
    <w:rsid w:val="00A3128E"/>
    <w:rsid w:val="00A3253D"/>
    <w:rsid w:val="00A359A2"/>
    <w:rsid w:val="00A37F6A"/>
    <w:rsid w:val="00A40DA1"/>
    <w:rsid w:val="00A445E4"/>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531"/>
    <w:rsid w:val="00A71DE3"/>
    <w:rsid w:val="00A7207D"/>
    <w:rsid w:val="00A721E9"/>
    <w:rsid w:val="00A735B6"/>
    <w:rsid w:val="00A73F28"/>
    <w:rsid w:val="00A74518"/>
    <w:rsid w:val="00A764D6"/>
    <w:rsid w:val="00A76FE0"/>
    <w:rsid w:val="00A76FE2"/>
    <w:rsid w:val="00A80719"/>
    <w:rsid w:val="00A80E87"/>
    <w:rsid w:val="00A81C33"/>
    <w:rsid w:val="00A81E33"/>
    <w:rsid w:val="00A83F2B"/>
    <w:rsid w:val="00A8434E"/>
    <w:rsid w:val="00A87623"/>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563"/>
    <w:rsid w:val="00AB39DC"/>
    <w:rsid w:val="00AB4F39"/>
    <w:rsid w:val="00AB62B4"/>
    <w:rsid w:val="00AC1298"/>
    <w:rsid w:val="00AC189B"/>
    <w:rsid w:val="00AC2041"/>
    <w:rsid w:val="00AC305B"/>
    <w:rsid w:val="00AC4EFB"/>
    <w:rsid w:val="00AC61E6"/>
    <w:rsid w:val="00AC6219"/>
    <w:rsid w:val="00AC6DBC"/>
    <w:rsid w:val="00AC7468"/>
    <w:rsid w:val="00AD0FBD"/>
    <w:rsid w:val="00AD1033"/>
    <w:rsid w:val="00AD1E82"/>
    <w:rsid w:val="00AD4894"/>
    <w:rsid w:val="00AD632D"/>
    <w:rsid w:val="00AD727D"/>
    <w:rsid w:val="00AE0C5E"/>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ED9"/>
    <w:rsid w:val="00B258D1"/>
    <w:rsid w:val="00B260D1"/>
    <w:rsid w:val="00B27220"/>
    <w:rsid w:val="00B27B4E"/>
    <w:rsid w:val="00B27B8D"/>
    <w:rsid w:val="00B317E9"/>
    <w:rsid w:val="00B31A19"/>
    <w:rsid w:val="00B32BB6"/>
    <w:rsid w:val="00B33089"/>
    <w:rsid w:val="00B3338E"/>
    <w:rsid w:val="00B33636"/>
    <w:rsid w:val="00B33A4F"/>
    <w:rsid w:val="00B37C26"/>
    <w:rsid w:val="00B40A0A"/>
    <w:rsid w:val="00B40B4D"/>
    <w:rsid w:val="00B41569"/>
    <w:rsid w:val="00B41E10"/>
    <w:rsid w:val="00B424D1"/>
    <w:rsid w:val="00B44B9F"/>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57060"/>
    <w:rsid w:val="00B60D74"/>
    <w:rsid w:val="00B6210A"/>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A0EFE"/>
    <w:rsid w:val="00BA2F6B"/>
    <w:rsid w:val="00BA3308"/>
    <w:rsid w:val="00BA4237"/>
    <w:rsid w:val="00BA47DE"/>
    <w:rsid w:val="00BA56FB"/>
    <w:rsid w:val="00BA751B"/>
    <w:rsid w:val="00BA79C4"/>
    <w:rsid w:val="00BA7F80"/>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2C6C"/>
    <w:rsid w:val="00BD3C43"/>
    <w:rsid w:val="00BD3C99"/>
    <w:rsid w:val="00BD4464"/>
    <w:rsid w:val="00BD64A1"/>
    <w:rsid w:val="00BD7AD1"/>
    <w:rsid w:val="00BE0719"/>
    <w:rsid w:val="00BE4422"/>
    <w:rsid w:val="00BE4673"/>
    <w:rsid w:val="00BF0AAD"/>
    <w:rsid w:val="00BF2662"/>
    <w:rsid w:val="00BF2964"/>
    <w:rsid w:val="00BF3337"/>
    <w:rsid w:val="00BF5235"/>
    <w:rsid w:val="00BF5F69"/>
    <w:rsid w:val="00BF630D"/>
    <w:rsid w:val="00BF68C6"/>
    <w:rsid w:val="00C0008C"/>
    <w:rsid w:val="00C00958"/>
    <w:rsid w:val="00C03698"/>
    <w:rsid w:val="00C04376"/>
    <w:rsid w:val="00C045E8"/>
    <w:rsid w:val="00C0517F"/>
    <w:rsid w:val="00C0577B"/>
    <w:rsid w:val="00C101C9"/>
    <w:rsid w:val="00C10AFE"/>
    <w:rsid w:val="00C1178B"/>
    <w:rsid w:val="00C12280"/>
    <w:rsid w:val="00C122FF"/>
    <w:rsid w:val="00C12774"/>
    <w:rsid w:val="00C13126"/>
    <w:rsid w:val="00C1332E"/>
    <w:rsid w:val="00C15C7C"/>
    <w:rsid w:val="00C16580"/>
    <w:rsid w:val="00C1750F"/>
    <w:rsid w:val="00C20A70"/>
    <w:rsid w:val="00C21724"/>
    <w:rsid w:val="00C23988"/>
    <w:rsid w:val="00C2442B"/>
    <w:rsid w:val="00C245AC"/>
    <w:rsid w:val="00C25697"/>
    <w:rsid w:val="00C32A3B"/>
    <w:rsid w:val="00C3331E"/>
    <w:rsid w:val="00C34C34"/>
    <w:rsid w:val="00C35D32"/>
    <w:rsid w:val="00C35FEF"/>
    <w:rsid w:val="00C377DD"/>
    <w:rsid w:val="00C37946"/>
    <w:rsid w:val="00C40F3E"/>
    <w:rsid w:val="00C41252"/>
    <w:rsid w:val="00C420EE"/>
    <w:rsid w:val="00C42E2F"/>
    <w:rsid w:val="00C43482"/>
    <w:rsid w:val="00C43EC9"/>
    <w:rsid w:val="00C445A9"/>
    <w:rsid w:val="00C4515B"/>
    <w:rsid w:val="00C45FD9"/>
    <w:rsid w:val="00C461BB"/>
    <w:rsid w:val="00C46F14"/>
    <w:rsid w:val="00C50B1F"/>
    <w:rsid w:val="00C51833"/>
    <w:rsid w:val="00C52A54"/>
    <w:rsid w:val="00C55C0E"/>
    <w:rsid w:val="00C55ECF"/>
    <w:rsid w:val="00C55FC1"/>
    <w:rsid w:val="00C57084"/>
    <w:rsid w:val="00C6078C"/>
    <w:rsid w:val="00C612F2"/>
    <w:rsid w:val="00C626CD"/>
    <w:rsid w:val="00C644B9"/>
    <w:rsid w:val="00C64795"/>
    <w:rsid w:val="00C671C1"/>
    <w:rsid w:val="00C67D5F"/>
    <w:rsid w:val="00C70699"/>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5D2"/>
    <w:rsid w:val="00C94F2F"/>
    <w:rsid w:val="00C9598B"/>
    <w:rsid w:val="00C96169"/>
    <w:rsid w:val="00C96B46"/>
    <w:rsid w:val="00C96E70"/>
    <w:rsid w:val="00C96EE7"/>
    <w:rsid w:val="00C97471"/>
    <w:rsid w:val="00CA0044"/>
    <w:rsid w:val="00CA1A7C"/>
    <w:rsid w:val="00CA447A"/>
    <w:rsid w:val="00CA45F7"/>
    <w:rsid w:val="00CA5C52"/>
    <w:rsid w:val="00CA68A6"/>
    <w:rsid w:val="00CA6A2B"/>
    <w:rsid w:val="00CA770E"/>
    <w:rsid w:val="00CA7BD3"/>
    <w:rsid w:val="00CB04C1"/>
    <w:rsid w:val="00CB0539"/>
    <w:rsid w:val="00CB0568"/>
    <w:rsid w:val="00CB0C90"/>
    <w:rsid w:val="00CB15B2"/>
    <w:rsid w:val="00CB2690"/>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1E9"/>
    <w:rsid w:val="00CF444B"/>
    <w:rsid w:val="00CF4455"/>
    <w:rsid w:val="00CF5038"/>
    <w:rsid w:val="00CF7AC9"/>
    <w:rsid w:val="00CF7B20"/>
    <w:rsid w:val="00CF7D19"/>
    <w:rsid w:val="00D0037F"/>
    <w:rsid w:val="00D00C9C"/>
    <w:rsid w:val="00D00DFE"/>
    <w:rsid w:val="00D0352F"/>
    <w:rsid w:val="00D0432F"/>
    <w:rsid w:val="00D04C38"/>
    <w:rsid w:val="00D069BB"/>
    <w:rsid w:val="00D07608"/>
    <w:rsid w:val="00D07ADC"/>
    <w:rsid w:val="00D10757"/>
    <w:rsid w:val="00D12D04"/>
    <w:rsid w:val="00D135A8"/>
    <w:rsid w:val="00D14191"/>
    <w:rsid w:val="00D148DA"/>
    <w:rsid w:val="00D158DE"/>
    <w:rsid w:val="00D15B0C"/>
    <w:rsid w:val="00D218D3"/>
    <w:rsid w:val="00D21F46"/>
    <w:rsid w:val="00D22DEE"/>
    <w:rsid w:val="00D239C8"/>
    <w:rsid w:val="00D2469B"/>
    <w:rsid w:val="00D263F1"/>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AE8"/>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40D3"/>
    <w:rsid w:val="00D845DD"/>
    <w:rsid w:val="00D85092"/>
    <w:rsid w:val="00D8729D"/>
    <w:rsid w:val="00D87C9A"/>
    <w:rsid w:val="00D926FA"/>
    <w:rsid w:val="00D92865"/>
    <w:rsid w:val="00D92D69"/>
    <w:rsid w:val="00D94A11"/>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C27BA"/>
    <w:rsid w:val="00DC3515"/>
    <w:rsid w:val="00DC3B2C"/>
    <w:rsid w:val="00DC4266"/>
    <w:rsid w:val="00DC5532"/>
    <w:rsid w:val="00DC60B9"/>
    <w:rsid w:val="00DC7233"/>
    <w:rsid w:val="00DD07C8"/>
    <w:rsid w:val="00DD11DA"/>
    <w:rsid w:val="00DD1D4C"/>
    <w:rsid w:val="00DD21E0"/>
    <w:rsid w:val="00DD2BAD"/>
    <w:rsid w:val="00DD3177"/>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3043"/>
    <w:rsid w:val="00DF4843"/>
    <w:rsid w:val="00DF6CDE"/>
    <w:rsid w:val="00DF765F"/>
    <w:rsid w:val="00DF7941"/>
    <w:rsid w:val="00E02615"/>
    <w:rsid w:val="00E027C0"/>
    <w:rsid w:val="00E028E5"/>
    <w:rsid w:val="00E03022"/>
    <w:rsid w:val="00E03C05"/>
    <w:rsid w:val="00E03FD3"/>
    <w:rsid w:val="00E042F9"/>
    <w:rsid w:val="00E05473"/>
    <w:rsid w:val="00E055FB"/>
    <w:rsid w:val="00E05C01"/>
    <w:rsid w:val="00E10005"/>
    <w:rsid w:val="00E11B34"/>
    <w:rsid w:val="00E12DFF"/>
    <w:rsid w:val="00E17B75"/>
    <w:rsid w:val="00E2004E"/>
    <w:rsid w:val="00E20558"/>
    <w:rsid w:val="00E2076B"/>
    <w:rsid w:val="00E20C42"/>
    <w:rsid w:val="00E20FB7"/>
    <w:rsid w:val="00E214C0"/>
    <w:rsid w:val="00E23D9F"/>
    <w:rsid w:val="00E24FD1"/>
    <w:rsid w:val="00E25AFC"/>
    <w:rsid w:val="00E2648E"/>
    <w:rsid w:val="00E265E9"/>
    <w:rsid w:val="00E2780E"/>
    <w:rsid w:val="00E27BAC"/>
    <w:rsid w:val="00E27CEB"/>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980"/>
    <w:rsid w:val="00E70FEC"/>
    <w:rsid w:val="00E72544"/>
    <w:rsid w:val="00E7550F"/>
    <w:rsid w:val="00E75A73"/>
    <w:rsid w:val="00E763A8"/>
    <w:rsid w:val="00E76AA3"/>
    <w:rsid w:val="00E81337"/>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4FCE"/>
    <w:rsid w:val="00EB5499"/>
    <w:rsid w:val="00EB6B17"/>
    <w:rsid w:val="00EB6B53"/>
    <w:rsid w:val="00EB6EA9"/>
    <w:rsid w:val="00EB7ABB"/>
    <w:rsid w:val="00EB7C72"/>
    <w:rsid w:val="00EB7FE3"/>
    <w:rsid w:val="00EC2595"/>
    <w:rsid w:val="00EC2714"/>
    <w:rsid w:val="00EC3C7D"/>
    <w:rsid w:val="00EC5AD1"/>
    <w:rsid w:val="00ED28D9"/>
    <w:rsid w:val="00ED2DFA"/>
    <w:rsid w:val="00ED2EAC"/>
    <w:rsid w:val="00ED346C"/>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92B"/>
    <w:rsid w:val="00F54537"/>
    <w:rsid w:val="00F5509B"/>
    <w:rsid w:val="00F55568"/>
    <w:rsid w:val="00F55C7D"/>
    <w:rsid w:val="00F56E5F"/>
    <w:rsid w:val="00F57D4F"/>
    <w:rsid w:val="00F6076F"/>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C15"/>
    <w:rsid w:val="00F84577"/>
    <w:rsid w:val="00F84D68"/>
    <w:rsid w:val="00F86233"/>
    <w:rsid w:val="00F877EF"/>
    <w:rsid w:val="00F9055A"/>
    <w:rsid w:val="00F92135"/>
    <w:rsid w:val="00F92365"/>
    <w:rsid w:val="00F92F18"/>
    <w:rsid w:val="00F931E0"/>
    <w:rsid w:val="00F934DF"/>
    <w:rsid w:val="00F94F97"/>
    <w:rsid w:val="00F95194"/>
    <w:rsid w:val="00F9559B"/>
    <w:rsid w:val="00F95AAD"/>
    <w:rsid w:val="00F95F85"/>
    <w:rsid w:val="00F9736D"/>
    <w:rsid w:val="00FA174B"/>
    <w:rsid w:val="00FA1947"/>
    <w:rsid w:val="00FA1E01"/>
    <w:rsid w:val="00FA2522"/>
    <w:rsid w:val="00FA2BE0"/>
    <w:rsid w:val="00FA2C36"/>
    <w:rsid w:val="00FA33A1"/>
    <w:rsid w:val="00FA3C21"/>
    <w:rsid w:val="00FA5E0E"/>
    <w:rsid w:val="00FA64AD"/>
    <w:rsid w:val="00FA66F0"/>
    <w:rsid w:val="00FA697C"/>
    <w:rsid w:val="00FA75B5"/>
    <w:rsid w:val="00FA763D"/>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5:docId w15:val="{3BB635F5-86FB-4B31-B5C5-1D3A0285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436C"/>
    <w:pPr>
      <w:spacing w:before="120" w:after="120"/>
    </w:pPr>
    <w:rPr>
      <w:rFonts w:ascii="Arial" w:hAnsi="Arial"/>
      <w:sz w:val="22"/>
      <w:szCs w:val="22"/>
      <w:lang w:val="en-US"/>
    </w:rPr>
  </w:style>
  <w:style w:type="paragraph" w:styleId="berschrift1">
    <w:name w:val="heading 1"/>
    <w:basedOn w:val="Standard"/>
    <w:next w:val="Standard"/>
    <w:link w:val="berschrift1Zchn"/>
    <w:qFormat/>
    <w:rsid w:val="000B5C03"/>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B5C03"/>
    <w:rPr>
      <w:rFonts w:ascii="Arial" w:hAnsi="Arial"/>
      <w:b/>
      <w:sz w:val="28"/>
      <w:szCs w:val="22"/>
      <w:lang w:val="en-US"/>
    </w:rPr>
  </w:style>
  <w:style w:type="character" w:customStyle="1" w:styleId="berschrift2Zchn">
    <w:name w:val="Überschrift 2 Zchn"/>
    <w:basedOn w:val="Absatz-Standardschriftart"/>
    <w:link w:val="berschrift2"/>
    <w:rsid w:val="001C3F9E"/>
    <w:rPr>
      <w:rFonts w:asciiTheme="majorHAnsi" w:hAnsiTheme="majorHAnsi"/>
      <w:color w:val="4F271C" w:themeColor="text2"/>
      <w:sz w:val="32"/>
      <w:szCs w:val="22"/>
      <w:lang w:eastAsia="en-US"/>
    </w:rPr>
  </w:style>
  <w:style w:type="character" w:customStyle="1" w:styleId="berschrift3Zchn">
    <w:name w:val="Überschrift 3 Zchn"/>
    <w:basedOn w:val="Absatz-Standardschriftart"/>
    <w:link w:val="berschrift3"/>
    <w:rsid w:val="001C3F9E"/>
    <w:rPr>
      <w:rFonts w:asciiTheme="majorHAnsi" w:hAnsiTheme="majorHAnsi"/>
      <w:color w:val="4F271C" w:themeColor="text2"/>
      <w:sz w:val="28"/>
      <w:szCs w:val="23"/>
      <w:lang w:eastAsia="en-US"/>
    </w:rPr>
  </w:style>
  <w:style w:type="character" w:customStyle="1" w:styleId="berschrift4Zchn">
    <w:name w:val="Überschrift 4 Zchn"/>
    <w:basedOn w:val="Absatz-Standardschriftart"/>
    <w:link w:val="berschrift4"/>
    <w:rsid w:val="001C3F9E"/>
    <w:rPr>
      <w:rFonts w:asciiTheme="majorHAnsi" w:hAnsiTheme="majorHAnsi"/>
      <w:b/>
      <w:bCs/>
      <w:color w:val="4F271C" w:themeColor="text2"/>
      <w:sz w:val="24"/>
      <w:szCs w:val="28"/>
      <w:lang w:eastAsia="en-US"/>
    </w:rPr>
  </w:style>
  <w:style w:type="character" w:customStyle="1" w:styleId="EingabeBeschriftung">
    <w:name w:val="Eingabe Beschriftung"/>
    <w:basedOn w:val="Absatz-Standardschriftart"/>
    <w:uiPriority w:val="1"/>
    <w:rsid w:val="00234391"/>
    <w:rPr>
      <w:b/>
      <w:sz w:val="18"/>
    </w:rPr>
  </w:style>
  <w:style w:type="paragraph" w:customStyle="1" w:styleId="U-Bezeichn">
    <w:name w:val="U-Bezeichn"/>
    <w:basedOn w:val="1Einrckung"/>
    <w:next w:val="Standard"/>
    <w:rsid w:val="00430F7A"/>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CA0044"/>
    <w:pPr>
      <w:tabs>
        <w:tab w:val="left" w:leader="dot" w:pos="4536"/>
        <w:tab w:val="left" w:pos="5103"/>
      </w:tabs>
    </w:pPr>
  </w:style>
  <w:style w:type="character" w:customStyle="1" w:styleId="berschrift6Zchn">
    <w:name w:val="Überschrift 6 Zchn"/>
    <w:basedOn w:val="Absatz-Standardschriftart"/>
    <w:link w:val="berschrift6"/>
    <w:rsid w:val="00C96EE7"/>
    <w:rPr>
      <w:rFonts w:ascii="Arial" w:hAnsi="Arial"/>
      <w:b/>
      <w:position w:val="-3"/>
      <w:sz w:val="32"/>
      <w:szCs w:val="22"/>
    </w:rPr>
  </w:style>
  <w:style w:type="character" w:styleId="Hyperlink">
    <w:name w:val="Hyperlink"/>
    <w:basedOn w:val="Absatz-Standardschriftart"/>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A0044"/>
    <w:pPr>
      <w:outlineLvl w:val="0"/>
    </w:pPr>
    <w:rPr>
      <w:color w:val="808080"/>
      <w:sz w:val="16"/>
    </w:rPr>
  </w:style>
  <w:style w:type="paragraph" w:customStyle="1" w:styleId="Hkchenliste">
    <w:name w:val="Häkchenliste"/>
    <w:basedOn w:val="Standard"/>
    <w:qFormat/>
    <w:rsid w:val="00CA0044"/>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basedOn w:val="Absatz-Standardschriftart"/>
    <w:link w:val="Tabellentext"/>
    <w:rsid w:val="00FB5EA0"/>
    <w:rPr>
      <w:rFonts w:ascii="Arial" w:hAnsi="Arial"/>
      <w:sz w:val="22"/>
      <w:szCs w:val="22"/>
    </w:rPr>
  </w:style>
  <w:style w:type="character" w:customStyle="1" w:styleId="FormularnummerZchn">
    <w:name w:val="Formularnummer Zchn"/>
    <w:basedOn w:val="Absatz-Standardschriftart"/>
    <w:link w:val="Formularnummer"/>
    <w:rsid w:val="00C96EE7"/>
    <w:rPr>
      <w:rFonts w:ascii="Arial" w:hAnsi="Arial"/>
      <w:sz w:val="16"/>
      <w:szCs w:val="22"/>
    </w:rPr>
  </w:style>
  <w:style w:type="paragraph" w:styleId="Fuzeile">
    <w:name w:val="footer"/>
    <w:next w:val="Formularnummer"/>
    <w:link w:val="FuzeileZchn"/>
    <w:unhideWhenUsed/>
    <w:rsid w:val="00CA0044"/>
    <w:pPr>
      <w:tabs>
        <w:tab w:val="center" w:pos="4536"/>
        <w:tab w:val="right" w:pos="9072"/>
      </w:tabs>
    </w:pPr>
    <w:rPr>
      <w:lang w:val="en-US"/>
    </w:rPr>
  </w:style>
  <w:style w:type="character" w:customStyle="1" w:styleId="FuzeileZchn">
    <w:name w:val="Fußzeile Zchn"/>
    <w:basedOn w:val="Absatz-Standardschriftart"/>
    <w:link w:val="Fuzeile"/>
    <w:rsid w:val="00CA0044"/>
    <w:rPr>
      <w:lang w:val="en-US"/>
    </w:rPr>
  </w:style>
  <w:style w:type="paragraph" w:styleId="Kopfzeile">
    <w:name w:val="header"/>
    <w:basedOn w:val="Standard"/>
    <w:link w:val="KopfzeileZchn"/>
    <w:uiPriority w:val="99"/>
    <w:unhideWhenUsed/>
    <w:rsid w:val="00CA0044"/>
    <w:pPr>
      <w:tabs>
        <w:tab w:val="center" w:pos="4536"/>
        <w:tab w:val="right" w:pos="9072"/>
      </w:tabs>
      <w:spacing w:before="0" w:after="0"/>
    </w:pPr>
  </w:style>
  <w:style w:type="character" w:customStyle="1" w:styleId="KopfzeileZchn">
    <w:name w:val="Kopfzeile Zchn"/>
    <w:basedOn w:val="Absatz-Standardschriftart"/>
    <w:link w:val="Kopfzeile"/>
    <w:uiPriority w:val="99"/>
    <w:rsid w:val="00CA0044"/>
    <w:rPr>
      <w:rFonts w:ascii="Arial" w:hAnsi="Arial"/>
      <w:sz w:val="22"/>
      <w:szCs w:val="22"/>
      <w:lang w:val="en-US"/>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styleId="Tabellenraster">
    <w:name w:val="Table Grid"/>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514C6C"/>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CA0044"/>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514C6C"/>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arge-kl-en%2002%20(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Nereus">
  <a:themeElements>
    <a:clrScheme name="Nyad">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COS">
      <a:majorFont>
        <a:latin typeface="Tahoma"/>
        <a:ea typeface=""/>
        <a:cs typeface=""/>
      </a:majorFont>
      <a:minorFont>
        <a:latin typeface="Tahoma"/>
        <a:ea typeface=""/>
        <a:cs typeface=""/>
      </a:minorFont>
    </a:fontScheme>
    <a:fmtScheme name="Metis">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B4991-4D0C-49A1-B3B6-56BA3D54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arge-kl-en 02 (2).dotx</Template>
  <TotalTime>0</TotalTime>
  <Pages>2</Pages>
  <Words>530</Words>
  <Characters>3342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Kuhlemann, Sabine GIZ</dc:creator>
  <dc:description/>
  <cp:lastModifiedBy>Kuhlemann, Sabine GIZ</cp:lastModifiedBy>
  <cp:revision>2</cp:revision>
  <cp:lastPrinted>2013-11-11T08:37:00Z</cp:lastPrinted>
  <dcterms:created xsi:type="dcterms:W3CDTF">2017-07-18T12:41:00Z</dcterms:created>
  <dcterms:modified xsi:type="dcterms:W3CDTF">2017-07-18T12:41:00Z</dcterms:modified>
</cp:coreProperties>
</file>