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6F2374F1" w:rsidR="00AF3EB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0005</w:t>
      </w:r>
      <w:r w:rsidR="0023264F">
        <w:rPr>
          <w:rFonts w:ascii="Calibri" w:hAnsi="Calibri"/>
          <w:i w:val="0"/>
          <w:color w:val="FF0000"/>
          <w:sz w:val="22"/>
          <w:szCs w:val="22"/>
        </w:rPr>
        <w:t>90</w:t>
      </w:r>
    </w:p>
    <w:p w14:paraId="2D7E8819" w14:textId="1A5FECE3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A5356F">
        <w:rPr>
          <w:rFonts w:ascii="Calibri" w:hAnsi="Calibri"/>
          <w:i w:val="0"/>
          <w:color w:val="FF0000"/>
          <w:sz w:val="22"/>
          <w:szCs w:val="22"/>
        </w:rPr>
        <w:t>26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</w:t>
      </w:r>
      <w:r w:rsidR="004A4C04">
        <w:rPr>
          <w:rFonts w:ascii="Calibri" w:hAnsi="Calibri"/>
          <w:i w:val="0"/>
          <w:color w:val="FF0000"/>
          <w:sz w:val="22"/>
          <w:szCs w:val="22"/>
        </w:rPr>
        <w:t>1</w:t>
      </w:r>
      <w:r w:rsidR="00CE34B8">
        <w:rPr>
          <w:rFonts w:ascii="Calibri" w:hAnsi="Calibri"/>
          <w:i w:val="0"/>
          <w:color w:val="FF0000"/>
          <w:sz w:val="22"/>
          <w:szCs w:val="22"/>
        </w:rPr>
        <w:t>1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/2019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0" w:name="_Toc59870773"/>
    </w:p>
    <w:p w14:paraId="5E6F07F8" w14:textId="77777777" w:rsidR="00A27D1A" w:rsidRDefault="00A27D1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1" w:name="_GoBack"/>
      <w:bookmarkEnd w:id="1"/>
    </w:p>
    <w:p w14:paraId="014EB1FF" w14:textId="1184A628" w:rsidR="00730E2A" w:rsidRPr="00CE34B8" w:rsidRDefault="00537DEC" w:rsidP="00730E2A">
      <w:pPr>
        <w:pStyle w:val="Heading1"/>
        <w:spacing w:line="360" w:lineRule="auto"/>
        <w:jc w:val="center"/>
        <w:rPr>
          <w:rFonts w:ascii="Calibri" w:hAnsi="Calibri"/>
          <w:u w:val="single"/>
          <w:lang w:val="en-GB"/>
        </w:rPr>
      </w:pPr>
      <w:r w:rsidRPr="00706ABF">
        <w:rPr>
          <w:rFonts w:ascii="Calibri" w:hAnsi="Calibri"/>
        </w:rPr>
        <w:t>To</w:t>
      </w:r>
      <w:r w:rsidR="00730E2A" w:rsidRPr="00706ABF">
        <w:rPr>
          <w:rFonts w:ascii="Calibri" w:hAnsi="Calibri"/>
        </w:rPr>
        <w:t xml:space="preserve">: </w:t>
      </w:r>
      <w:bookmarkEnd w:id="0"/>
      <w:r w:rsidR="004F5D6E" w:rsidRPr="00706ABF">
        <w:rPr>
          <w:rFonts w:ascii="Calibri" w:hAnsi="Calibri"/>
          <w:u w:val="single"/>
          <w:lang w:val="en-GB"/>
        </w:rPr>
        <w:t>Competent</w:t>
      </w:r>
      <w:r w:rsidR="002D0C4C" w:rsidRPr="00706ABF">
        <w:rPr>
          <w:rFonts w:ascii="Calibri" w:hAnsi="Calibri"/>
          <w:u w:val="single"/>
          <w:lang w:val="en-GB"/>
        </w:rPr>
        <w:t xml:space="preserve"> and reputable </w:t>
      </w:r>
      <w:r w:rsidR="00E75367" w:rsidRPr="00706ABF">
        <w:rPr>
          <w:rFonts w:ascii="Calibri" w:hAnsi="Calibri"/>
          <w:u w:val="single"/>
          <w:lang w:val="en-GB"/>
        </w:rPr>
        <w:t xml:space="preserve">Companies in </w:t>
      </w:r>
      <w:r w:rsidR="009D1F78">
        <w:rPr>
          <w:rFonts w:ascii="Calibri" w:hAnsi="Calibri"/>
          <w:u w:val="single"/>
          <w:lang w:val="en-GB"/>
        </w:rPr>
        <w:t>Iraq and</w:t>
      </w:r>
      <w:r w:rsidR="00CF3860" w:rsidRPr="00706ABF">
        <w:rPr>
          <w:rFonts w:ascii="Calibri" w:hAnsi="Calibri"/>
          <w:u w:val="single"/>
          <w:lang w:val="en-GB"/>
        </w:rPr>
        <w:t xml:space="preserve"> North East Syria </w:t>
      </w:r>
      <w:r w:rsidR="0023264F">
        <w:rPr>
          <w:rFonts w:ascii="Calibri" w:hAnsi="Calibri"/>
          <w:u w:val="single"/>
          <w:lang w:val="en-GB"/>
        </w:rPr>
        <w:t>for</w:t>
      </w:r>
      <w:r w:rsidR="00FD69C0">
        <w:rPr>
          <w:rFonts w:ascii="Calibri" w:hAnsi="Calibri"/>
          <w:u w:val="single"/>
          <w:lang w:val="en-GB"/>
        </w:rPr>
        <w:t xml:space="preserve"> providing </w:t>
      </w:r>
      <w:r w:rsidR="0023264F">
        <w:rPr>
          <w:rFonts w:ascii="Calibri" w:hAnsi="Calibri"/>
          <w:u w:val="single"/>
          <w:lang w:val="en-GB"/>
        </w:rPr>
        <w:t>Translation services</w:t>
      </w:r>
    </w:p>
    <w:p w14:paraId="430F3C5C" w14:textId="77777777" w:rsidR="00730E2A" w:rsidRPr="002B4AA3" w:rsidRDefault="00730E2A" w:rsidP="00730E2A">
      <w:pPr>
        <w:spacing w:before="0"/>
        <w:rPr>
          <w:rFonts w:ascii="Calibri" w:hAnsi="Calibri"/>
          <w:sz w:val="20"/>
          <w:szCs w:val="20"/>
          <w:lang w:eastAsia="en-US"/>
        </w:rPr>
      </w:pPr>
    </w:p>
    <w:p w14:paraId="406CE9C1" w14:textId="691C151B" w:rsidR="00A27D1A" w:rsidRPr="00DD4143" w:rsidRDefault="00F45B5C" w:rsidP="00DD4143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  <w:lang w:val="en-GB"/>
        </w:rPr>
      </w:pPr>
      <w:r>
        <w:rPr>
          <w:rFonts w:ascii="Calibri" w:hAnsi="Calibri"/>
          <w:b w:val="0"/>
          <w:i w:val="0"/>
          <w:iCs/>
          <w:sz w:val="20"/>
        </w:rPr>
        <w:t>A</w:t>
      </w:r>
      <w:r w:rsidR="00730E2A" w:rsidRPr="002B4AA3">
        <w:rPr>
          <w:rFonts w:ascii="Calibri" w:hAnsi="Calibri"/>
          <w:b w:val="0"/>
          <w:i w:val="0"/>
          <w:iCs/>
          <w:sz w:val="20"/>
        </w:rPr>
        <w:t xml:space="preserve">n international NGO, invites for submission </w:t>
      </w:r>
      <w:r w:rsidR="002D0C4C">
        <w:rPr>
          <w:rFonts w:ascii="Calibri" w:hAnsi="Calibri"/>
          <w:b w:val="0"/>
          <w:i w:val="0"/>
          <w:iCs/>
          <w:sz w:val="20"/>
        </w:rPr>
        <w:t xml:space="preserve">eligible bidders </w:t>
      </w:r>
      <w:r w:rsidR="002D0C4C" w:rsidRPr="002D0C4C">
        <w:rPr>
          <w:rFonts w:ascii="Calibri" w:hAnsi="Calibri"/>
          <w:i w:val="0"/>
          <w:iCs/>
          <w:sz w:val="20"/>
        </w:rPr>
        <w:t>for</w:t>
      </w:r>
      <w:r w:rsidR="00730E2A" w:rsidRPr="002D0C4C">
        <w:rPr>
          <w:rFonts w:ascii="Calibri" w:hAnsi="Calibri"/>
          <w:i w:val="0"/>
          <w:iCs/>
          <w:sz w:val="20"/>
        </w:rPr>
        <w:t xml:space="preserve"> </w:t>
      </w:r>
      <w:r w:rsidR="00D12943">
        <w:rPr>
          <w:rFonts w:ascii="Calibri" w:hAnsi="Calibri"/>
          <w:i w:val="0"/>
          <w:iCs/>
          <w:sz w:val="20"/>
          <w:lang w:val="en-GB"/>
        </w:rPr>
        <w:t xml:space="preserve">tender </w:t>
      </w:r>
      <w:r w:rsidR="00FD69C0">
        <w:rPr>
          <w:rFonts w:ascii="Calibri" w:hAnsi="Calibri"/>
          <w:i w:val="0"/>
          <w:iCs/>
          <w:sz w:val="20"/>
          <w:lang w:val="en-GB"/>
        </w:rPr>
        <w:t xml:space="preserve">of providing </w:t>
      </w:r>
      <w:r w:rsidR="0023264F">
        <w:rPr>
          <w:rFonts w:ascii="Calibri" w:hAnsi="Calibri"/>
          <w:i w:val="0"/>
          <w:iCs/>
          <w:sz w:val="20"/>
          <w:lang w:val="en-GB"/>
        </w:rPr>
        <w:t>Translation services.</w:t>
      </w: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2752AFDB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FD69C0">
        <w:rPr>
          <w:rFonts w:asciiTheme="minorHAnsi" w:hAnsiTheme="minorHAnsi" w:cstheme="minorHAnsi"/>
          <w:bCs/>
        </w:rPr>
        <w:t xml:space="preserve">Erbil, </w:t>
      </w:r>
      <w:r w:rsidR="00F94A5E">
        <w:rPr>
          <w:rFonts w:asciiTheme="minorHAnsi" w:hAnsiTheme="minorHAnsi" w:cstheme="minorHAnsi"/>
          <w:bCs/>
        </w:rPr>
        <w:t xml:space="preserve">Amouda, </w:t>
      </w:r>
      <w:r w:rsidR="0094692B" w:rsidRPr="00812596">
        <w:rPr>
          <w:rFonts w:asciiTheme="minorHAnsi" w:hAnsiTheme="minorHAnsi" w:cstheme="minorHAnsi"/>
          <w:bCs/>
        </w:rPr>
        <w:t>Kobane, Raqqa and Manbij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Pr="00812596">
        <w:rPr>
          <w:rFonts w:asciiTheme="minorHAnsi" w:hAnsiTheme="minorHAnsi" w:cstheme="minorHAnsi"/>
        </w:rPr>
        <w:t>9.</w:t>
      </w:r>
      <w:r w:rsidR="00FD69C0">
        <w:rPr>
          <w:rFonts w:asciiTheme="minorHAnsi" w:hAnsiTheme="minorHAnsi" w:cstheme="minorHAnsi"/>
        </w:rPr>
        <w:t>30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FD69C0">
        <w:rPr>
          <w:rFonts w:asciiTheme="minorHAnsi" w:hAnsiTheme="minorHAnsi" w:cstheme="minorHAnsi"/>
        </w:rPr>
        <w:t>30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FD69C0">
        <w:rPr>
          <w:rFonts w:asciiTheme="minorHAnsi" w:hAnsiTheme="minorHAnsi" w:cstheme="minorHAnsi"/>
          <w:b/>
          <w:bCs/>
          <w:sz w:val="20"/>
          <w:szCs w:val="28"/>
          <w:lang w:val="en-GB"/>
        </w:rPr>
        <w:t>15</w:t>
      </w:r>
      <w:r w:rsidR="00FD69C0" w:rsidRPr="00FD69C0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4E244C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December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201</w:t>
      </w:r>
      <w:r w:rsidR="00B42C9E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>9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F3EB3" w:rsidRPr="00812596">
          <w:rPr>
            <w:rStyle w:val="Hyperlink"/>
            <w:rFonts w:asciiTheme="minorHAnsi" w:hAnsiTheme="minorHAnsi" w:cstheme="minorHAnsi"/>
          </w:rPr>
          <w:t>Procurement.nes@peopleinneed.cz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812596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701097AC" w14:textId="77777777" w:rsidR="00A27D1A" w:rsidRDefault="00A27D1A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0F284004" w14:textId="0DEC95CA" w:rsidR="00FD69C0" w:rsidRDefault="00D12943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>documents</w:t>
      </w:r>
      <w:r w:rsidR="00FD69C0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FD69C0">
        <w:rPr>
          <w:rFonts w:ascii="Calibri" w:hAnsi="Calibri"/>
          <w:bCs/>
          <w:i w:val="0"/>
          <w:iCs/>
          <w:sz w:val="22"/>
          <w:szCs w:val="22"/>
          <w:lang w:val="en-GB"/>
        </w:rPr>
        <w:t>Erbil</w:t>
      </w:r>
      <w:r w:rsidR="002D0C4C" w:rsidRPr="00812596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>as hardcopy</w:t>
      </w:r>
      <w:r w:rsidR="007E5761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FD69C0">
        <w:rPr>
          <w:rFonts w:ascii="Calibri" w:hAnsi="Calibri"/>
          <w:b w:val="0"/>
          <w:i w:val="0"/>
          <w:iCs/>
          <w:sz w:val="20"/>
          <w:lang w:val="en-GB"/>
        </w:rPr>
        <w:t xml:space="preserve">or to the following email address: </w:t>
      </w:r>
      <w:bookmarkStart w:id="2" w:name="_Hlk25577936"/>
      <w:r w:rsidR="00FD69C0" w:rsidRPr="00FD69C0">
        <w:rPr>
          <w:rFonts w:ascii="Calibri" w:hAnsi="Calibri"/>
          <w:b w:val="0"/>
          <w:i w:val="0"/>
          <w:iCs/>
          <w:sz w:val="28"/>
          <w:szCs w:val="28"/>
          <w:lang w:val="en-GB"/>
        </w:rPr>
        <w:fldChar w:fldCharType="begin"/>
      </w:r>
      <w:r w:rsidR="00FD69C0" w:rsidRPr="00FD69C0">
        <w:rPr>
          <w:rFonts w:ascii="Calibri" w:hAnsi="Calibri"/>
          <w:b w:val="0"/>
          <w:i w:val="0"/>
          <w:iCs/>
          <w:sz w:val="28"/>
          <w:szCs w:val="28"/>
          <w:lang w:val="en-GB"/>
        </w:rPr>
        <w:instrText xml:space="preserve"> HYPERLINK "mailto:secure.bid@peopleinneed.cz" </w:instrText>
      </w:r>
      <w:r w:rsidR="00FD69C0" w:rsidRPr="00FD69C0">
        <w:rPr>
          <w:rFonts w:ascii="Calibri" w:hAnsi="Calibri"/>
          <w:b w:val="0"/>
          <w:i w:val="0"/>
          <w:iCs/>
          <w:sz w:val="28"/>
          <w:szCs w:val="28"/>
          <w:lang w:val="en-GB"/>
        </w:rPr>
        <w:fldChar w:fldCharType="separate"/>
      </w:r>
      <w:r w:rsidR="00FD69C0" w:rsidRPr="00FD69C0">
        <w:rPr>
          <w:rStyle w:val="Hyperlink"/>
          <w:rFonts w:ascii="Calibri" w:hAnsi="Calibri"/>
          <w:b w:val="0"/>
          <w:i w:val="0"/>
          <w:iCs/>
          <w:sz w:val="28"/>
          <w:szCs w:val="28"/>
          <w:lang w:val="en-GB"/>
        </w:rPr>
        <w:t>secure.bid@peopleinneed.cz</w:t>
      </w:r>
      <w:r w:rsidR="00FD69C0" w:rsidRPr="00FD69C0">
        <w:rPr>
          <w:rFonts w:ascii="Calibri" w:hAnsi="Calibri"/>
          <w:b w:val="0"/>
          <w:i w:val="0"/>
          <w:iCs/>
          <w:sz w:val="28"/>
          <w:szCs w:val="28"/>
          <w:lang w:val="en-GB"/>
        </w:rPr>
        <w:fldChar w:fldCharType="end"/>
      </w:r>
      <w:r w:rsidR="00FD69C0" w:rsidRPr="00FD69C0">
        <w:rPr>
          <w:rFonts w:ascii="Calibri" w:hAnsi="Calibri"/>
          <w:b w:val="0"/>
          <w:i w:val="0"/>
          <w:iCs/>
          <w:sz w:val="28"/>
          <w:szCs w:val="28"/>
          <w:lang w:val="en-GB"/>
        </w:rPr>
        <w:t xml:space="preserve"> </w:t>
      </w:r>
      <w:bookmarkEnd w:id="2"/>
    </w:p>
    <w:p w14:paraId="062A0648" w14:textId="221EB591" w:rsidR="0008411B" w:rsidRPr="00812596" w:rsidRDefault="00EF1AD0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before closing date and time</w:t>
      </w:r>
      <w:r w:rsidR="0066461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: </w:t>
      </w:r>
      <w:r w:rsidR="00FD69C0">
        <w:rPr>
          <w:rFonts w:ascii="Calibri" w:hAnsi="Calibri"/>
          <w:bCs/>
          <w:i w:val="0"/>
          <w:iCs/>
          <w:sz w:val="22"/>
          <w:szCs w:val="22"/>
          <w:lang w:val="en-GB"/>
        </w:rPr>
        <w:t>16</w:t>
      </w:r>
      <w:r w:rsidR="00FD69C0" w:rsidRPr="00FD69C0">
        <w:rPr>
          <w:rFonts w:ascii="Calibri" w:hAnsi="Calibri"/>
          <w:bCs/>
          <w:i w:val="0"/>
          <w:iCs/>
          <w:sz w:val="22"/>
          <w:szCs w:val="22"/>
          <w:vertAlign w:val="superscript"/>
          <w:lang w:val="en-GB"/>
        </w:rPr>
        <w:t>th</w:t>
      </w:r>
      <w:r w:rsidR="00F76609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5C7542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December</w:t>
      </w:r>
      <w:r w:rsidR="002F198B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2019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FD69C0">
        <w:rPr>
          <w:rFonts w:ascii="Calibri" w:hAnsi="Calibri"/>
          <w:bCs/>
          <w:i w:val="0"/>
          <w:iCs/>
          <w:sz w:val="22"/>
          <w:szCs w:val="22"/>
          <w:lang w:val="en-GB"/>
        </w:rPr>
        <w:t>03</w:t>
      </w:r>
      <w:r w:rsidR="00664610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</w:t>
      </w:r>
      <w:r w:rsidR="00FD69C0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Iraqi </w:t>
      </w:r>
      <w:r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local time</w:t>
      </w:r>
      <w:r w:rsidR="0008411B" w:rsidRPr="00812596">
        <w:rPr>
          <w:rFonts w:ascii="Calibri" w:hAnsi="Calibri"/>
          <w:b w:val="0"/>
          <w:i w:val="0"/>
          <w:iCs/>
          <w:sz w:val="20"/>
          <w:lang w:val="en-GB"/>
        </w:rPr>
        <w:t>.</w:t>
      </w:r>
    </w:p>
    <w:p w14:paraId="7BC3D184" w14:textId="77777777" w:rsidR="00050D70" w:rsidRPr="00812596" w:rsidRDefault="00050D70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</w:p>
    <w:p w14:paraId="1A22FA71" w14:textId="64A42AC0" w:rsidR="00126F1E" w:rsidRPr="00AE4558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Envelope </w:t>
      </w:r>
      <w:r w:rsidRPr="00812596">
        <w:rPr>
          <w:rFonts w:ascii="Calibri" w:hAnsi="Calibri"/>
          <w:b w:val="0"/>
          <w:i w:val="0"/>
          <w:iCs/>
          <w:sz w:val="20"/>
        </w:rPr>
        <w:t>op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ening session will be held on </w:t>
      </w:r>
      <w:r w:rsidR="00FD69C0">
        <w:rPr>
          <w:rFonts w:ascii="Calibri" w:hAnsi="Calibri"/>
          <w:b w:val="0"/>
          <w:i w:val="0"/>
          <w:iCs/>
          <w:sz w:val="20"/>
          <w:lang w:val="en-GB"/>
        </w:rPr>
        <w:t>16</w:t>
      </w:r>
      <w:r w:rsidR="00F76609" w:rsidRPr="00F76609">
        <w:rPr>
          <w:rFonts w:ascii="Calibri" w:hAnsi="Calibri"/>
          <w:b w:val="0"/>
          <w:i w:val="0"/>
          <w:iCs/>
          <w:sz w:val="20"/>
          <w:vertAlign w:val="superscript"/>
          <w:lang w:val="en-GB"/>
        </w:rPr>
        <w:t>th</w:t>
      </w:r>
      <w:r w:rsidR="00F76609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812596" w:rsidRPr="00812596">
        <w:rPr>
          <w:rFonts w:ascii="Calibri" w:hAnsi="Calibri"/>
          <w:b w:val="0"/>
          <w:i w:val="0"/>
          <w:iCs/>
          <w:sz w:val="20"/>
          <w:lang w:val="en-GB"/>
        </w:rPr>
        <w:t>of</w:t>
      </w:r>
      <w:r w:rsidR="005C7542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December.2019 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at </w:t>
      </w:r>
      <w:r w:rsidR="00FD69C0">
        <w:rPr>
          <w:rFonts w:ascii="Calibri" w:hAnsi="Calibri"/>
          <w:b w:val="0"/>
          <w:i w:val="0"/>
          <w:iCs/>
          <w:sz w:val="20"/>
        </w:rPr>
        <w:t>03</w:t>
      </w:r>
      <w:r w:rsidR="00664610" w:rsidRPr="00812596">
        <w:rPr>
          <w:rFonts w:ascii="Calibri" w:hAnsi="Calibri"/>
          <w:b w:val="0"/>
          <w:i w:val="0"/>
          <w:iCs/>
          <w:sz w:val="20"/>
        </w:rPr>
        <w:t>:0</w:t>
      </w:r>
      <w:r w:rsidR="00B42C9E" w:rsidRPr="00812596">
        <w:rPr>
          <w:rFonts w:ascii="Calibri" w:hAnsi="Calibri"/>
          <w:b w:val="0"/>
          <w:i w:val="0"/>
          <w:iCs/>
          <w:sz w:val="20"/>
        </w:rPr>
        <w:t>1</w:t>
      </w:r>
      <w:r w:rsidR="00664610" w:rsidRPr="00812596">
        <w:rPr>
          <w:rFonts w:ascii="Calibri" w:hAnsi="Calibri"/>
          <w:b w:val="0"/>
          <w:i w:val="0"/>
          <w:iCs/>
          <w:sz w:val="20"/>
        </w:rPr>
        <w:t xml:space="preserve"> p</w:t>
      </w:r>
      <w:r w:rsidR="00EF1AD0" w:rsidRPr="00812596">
        <w:rPr>
          <w:rFonts w:ascii="Calibri" w:hAnsi="Calibri"/>
          <w:b w:val="0"/>
          <w:i w:val="0"/>
          <w:iCs/>
          <w:sz w:val="20"/>
        </w:rPr>
        <w:t>m</w:t>
      </w:r>
      <w:r w:rsidRPr="00812596">
        <w:rPr>
          <w:rFonts w:ascii="Calibri" w:hAnsi="Calibri"/>
          <w:b w:val="0"/>
          <w:i w:val="0"/>
          <w:iCs/>
          <w:sz w:val="20"/>
        </w:rPr>
        <w:t xml:space="preserve"> at </w:t>
      </w:r>
      <w:r w:rsidR="00FD69C0">
        <w:rPr>
          <w:rFonts w:ascii="Calibri" w:hAnsi="Calibri"/>
          <w:bCs/>
          <w:i w:val="0"/>
          <w:iCs/>
          <w:sz w:val="20"/>
        </w:rPr>
        <w:t>Erbil</w:t>
      </w:r>
      <w:r w:rsidRPr="00812596">
        <w:rPr>
          <w:rFonts w:ascii="Calibri" w:hAnsi="Calibri"/>
          <w:bCs/>
          <w:i w:val="0"/>
          <w:iCs/>
          <w:sz w:val="20"/>
        </w:rPr>
        <w:t xml:space="preserve"> office</w:t>
      </w:r>
      <w:r w:rsidRPr="00812596">
        <w:rPr>
          <w:rFonts w:ascii="Calibri" w:hAnsi="Calibri"/>
          <w:b w:val="0"/>
          <w:i w:val="0"/>
          <w:iCs/>
          <w:sz w:val="20"/>
        </w:rPr>
        <w:t>. Tenderers or their authorized representatives are invited to be present at the envelope</w:t>
      </w:r>
      <w:r w:rsidRPr="00CC3969">
        <w:rPr>
          <w:rFonts w:ascii="Calibri" w:hAnsi="Calibri"/>
          <w:b w:val="0"/>
          <w:i w:val="0"/>
          <w:iCs/>
          <w:sz w:val="20"/>
        </w:rPr>
        <w:t xml:space="preserve"> opening</w:t>
      </w:r>
      <w:r w:rsidR="003C5C1A">
        <w:rPr>
          <w:rFonts w:ascii="Calibri" w:hAnsi="Calibri"/>
          <w:b w:val="0"/>
          <w:i w:val="0"/>
          <w:iCs/>
          <w:sz w:val="20"/>
        </w:rPr>
        <w:t>.</w:t>
      </w:r>
    </w:p>
    <w:sectPr w:rsidR="00126F1E" w:rsidRPr="00AE4558" w:rsidSect="004729C9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288E7" w14:textId="77777777" w:rsidR="00410B0C" w:rsidRDefault="00410B0C">
      <w:r>
        <w:separator/>
      </w:r>
    </w:p>
  </w:endnote>
  <w:endnote w:type="continuationSeparator" w:id="0">
    <w:p w14:paraId="707830C6" w14:textId="77777777" w:rsidR="00410B0C" w:rsidRDefault="00410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D12943" w:rsidRPr="00CC3969" w:rsidRDefault="00D12943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D12943" w:rsidRPr="00CD4720" w:rsidRDefault="00D12943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D12943" w:rsidRPr="00CD4720" w:rsidRDefault="00D12943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D12943" w:rsidRPr="00CD4720" w:rsidRDefault="00D12943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D12943" w:rsidRPr="00CD4720" w:rsidRDefault="00D12943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107DA" w14:textId="77777777" w:rsidR="00410B0C" w:rsidRDefault="00410B0C">
      <w:r>
        <w:separator/>
      </w:r>
    </w:p>
  </w:footnote>
  <w:footnote w:type="continuationSeparator" w:id="0">
    <w:p w14:paraId="0F65D2CD" w14:textId="77777777" w:rsidR="00410B0C" w:rsidRDefault="00410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4922"/>
    <w:rsid w:val="00070C3E"/>
    <w:rsid w:val="0007398F"/>
    <w:rsid w:val="0008411B"/>
    <w:rsid w:val="000A7A46"/>
    <w:rsid w:val="000E3C31"/>
    <w:rsid w:val="001035D4"/>
    <w:rsid w:val="00111DCB"/>
    <w:rsid w:val="00122BBF"/>
    <w:rsid w:val="00126F1E"/>
    <w:rsid w:val="00131282"/>
    <w:rsid w:val="00132B93"/>
    <w:rsid w:val="00171EA7"/>
    <w:rsid w:val="0019554F"/>
    <w:rsid w:val="001B5D3D"/>
    <w:rsid w:val="001B69BF"/>
    <w:rsid w:val="001C7E27"/>
    <w:rsid w:val="001F264B"/>
    <w:rsid w:val="001F7A3D"/>
    <w:rsid w:val="0020223D"/>
    <w:rsid w:val="002074D6"/>
    <w:rsid w:val="0023264F"/>
    <w:rsid w:val="00247ADC"/>
    <w:rsid w:val="0028768F"/>
    <w:rsid w:val="002C5D17"/>
    <w:rsid w:val="002D0C4C"/>
    <w:rsid w:val="002D1844"/>
    <w:rsid w:val="002E3E2B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749B"/>
    <w:rsid w:val="003C5C1A"/>
    <w:rsid w:val="003E590B"/>
    <w:rsid w:val="00410B0C"/>
    <w:rsid w:val="00437129"/>
    <w:rsid w:val="004441C8"/>
    <w:rsid w:val="00445031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92B19"/>
    <w:rsid w:val="005B2A1F"/>
    <w:rsid w:val="005B6F15"/>
    <w:rsid w:val="005C10ED"/>
    <w:rsid w:val="005C7542"/>
    <w:rsid w:val="006062CD"/>
    <w:rsid w:val="0062272C"/>
    <w:rsid w:val="006259BC"/>
    <w:rsid w:val="00630389"/>
    <w:rsid w:val="006507B8"/>
    <w:rsid w:val="00664610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3A01"/>
    <w:rsid w:val="00830A8E"/>
    <w:rsid w:val="00840F2F"/>
    <w:rsid w:val="00844AAE"/>
    <w:rsid w:val="008477BA"/>
    <w:rsid w:val="00847E5E"/>
    <w:rsid w:val="008638DD"/>
    <w:rsid w:val="008A49F9"/>
    <w:rsid w:val="008C0706"/>
    <w:rsid w:val="008D54CE"/>
    <w:rsid w:val="008D79D1"/>
    <w:rsid w:val="008E0677"/>
    <w:rsid w:val="008E57BB"/>
    <w:rsid w:val="008F0C14"/>
    <w:rsid w:val="008F190A"/>
    <w:rsid w:val="0094692B"/>
    <w:rsid w:val="009507FB"/>
    <w:rsid w:val="0095328E"/>
    <w:rsid w:val="009538BB"/>
    <w:rsid w:val="00956BCB"/>
    <w:rsid w:val="00975928"/>
    <w:rsid w:val="009B0E5E"/>
    <w:rsid w:val="009D1F78"/>
    <w:rsid w:val="009E28D0"/>
    <w:rsid w:val="00A27D1A"/>
    <w:rsid w:val="00A41D6D"/>
    <w:rsid w:val="00A43285"/>
    <w:rsid w:val="00A5262B"/>
    <w:rsid w:val="00A5356F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42C9E"/>
    <w:rsid w:val="00B61099"/>
    <w:rsid w:val="00B7407C"/>
    <w:rsid w:val="00B74E5E"/>
    <w:rsid w:val="00BB4F18"/>
    <w:rsid w:val="00BE1A40"/>
    <w:rsid w:val="00C14055"/>
    <w:rsid w:val="00C64462"/>
    <w:rsid w:val="00C70B49"/>
    <w:rsid w:val="00C9116F"/>
    <w:rsid w:val="00C94948"/>
    <w:rsid w:val="00CA3E64"/>
    <w:rsid w:val="00CA669E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C538A"/>
    <w:rsid w:val="00DD4143"/>
    <w:rsid w:val="00E045FF"/>
    <w:rsid w:val="00E32A6A"/>
    <w:rsid w:val="00E50EEF"/>
    <w:rsid w:val="00E75367"/>
    <w:rsid w:val="00EA5072"/>
    <w:rsid w:val="00ED31C0"/>
    <w:rsid w:val="00EF1AD0"/>
    <w:rsid w:val="00EF7562"/>
    <w:rsid w:val="00F22874"/>
    <w:rsid w:val="00F25CBE"/>
    <w:rsid w:val="00F37A3C"/>
    <w:rsid w:val="00F45592"/>
    <w:rsid w:val="00F45B5C"/>
    <w:rsid w:val="00F606FE"/>
    <w:rsid w:val="00F60B43"/>
    <w:rsid w:val="00F61997"/>
    <w:rsid w:val="00F6295A"/>
    <w:rsid w:val="00F64EE7"/>
    <w:rsid w:val="00F73936"/>
    <w:rsid w:val="00F76609"/>
    <w:rsid w:val="00F94A5E"/>
    <w:rsid w:val="00FD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D69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curement.nes@peopleinnee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26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1400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Ismail Abdulilah</cp:lastModifiedBy>
  <cp:revision>12</cp:revision>
  <cp:lastPrinted>2015-03-18T09:29:00Z</cp:lastPrinted>
  <dcterms:created xsi:type="dcterms:W3CDTF">2019-11-13T07:49:00Z</dcterms:created>
  <dcterms:modified xsi:type="dcterms:W3CDTF">2019-11-25T12:20:00Z</dcterms:modified>
</cp:coreProperties>
</file>