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11732FCD" w:rsidR="00AF3EB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0005</w:t>
      </w:r>
      <w:r w:rsidR="00803EC8">
        <w:rPr>
          <w:rFonts w:ascii="Calibri" w:hAnsi="Calibri"/>
          <w:i w:val="0"/>
          <w:color w:val="FF0000"/>
          <w:sz w:val="22"/>
          <w:szCs w:val="22"/>
        </w:rPr>
        <w:t>92</w:t>
      </w:r>
    </w:p>
    <w:p w14:paraId="2D7E8819" w14:textId="5BF9B081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803EC8">
        <w:rPr>
          <w:rFonts w:ascii="Calibri" w:hAnsi="Calibri"/>
          <w:i w:val="0"/>
          <w:color w:val="FF0000"/>
          <w:sz w:val="22"/>
          <w:szCs w:val="22"/>
        </w:rPr>
        <w:t>08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803EC8">
        <w:rPr>
          <w:rFonts w:ascii="Calibri" w:hAnsi="Calibri"/>
          <w:i w:val="0"/>
          <w:color w:val="FF0000"/>
          <w:sz w:val="22"/>
          <w:szCs w:val="22"/>
        </w:rPr>
        <w:t>12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/2019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</w:p>
    <w:p w14:paraId="014EB1FF" w14:textId="19322D9E" w:rsidR="00730E2A" w:rsidRPr="00CE34B8" w:rsidRDefault="00537DEC" w:rsidP="00730E2A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0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for</w:t>
      </w:r>
      <w:r w:rsidR="00DD4143">
        <w:rPr>
          <w:rFonts w:ascii="Calibri" w:hAnsi="Calibri"/>
          <w:u w:val="single"/>
          <w:lang w:val="en-GB"/>
        </w:rPr>
        <w:t xml:space="preserve"> </w:t>
      </w:r>
      <w:r w:rsidR="00803EC8">
        <w:rPr>
          <w:rFonts w:ascii="Calibri" w:hAnsi="Calibri"/>
          <w:u w:val="single"/>
          <w:lang w:val="en-GB"/>
        </w:rPr>
        <w:t xml:space="preserve">purchasing </w:t>
      </w:r>
      <w:r w:rsidR="00803EC8" w:rsidRPr="00803EC8">
        <w:rPr>
          <w:rFonts w:ascii="Calibri" w:hAnsi="Calibri"/>
          <w:u w:val="single"/>
          <w:lang w:val="en-GB"/>
        </w:rPr>
        <w:t>Operational and Maintenance tool</w:t>
      </w:r>
      <w:r w:rsidR="00803EC8">
        <w:rPr>
          <w:rFonts w:ascii="Calibri" w:hAnsi="Calibri"/>
          <w:u w:val="single"/>
          <w:lang w:val="en-GB"/>
        </w:rPr>
        <w:t>s for Raqqa city</w:t>
      </w:r>
    </w:p>
    <w:p w14:paraId="430F3C5C" w14:textId="77777777" w:rsidR="00730E2A" w:rsidRPr="002B4AA3" w:rsidRDefault="00730E2A" w:rsidP="00730E2A">
      <w:pPr>
        <w:spacing w:before="0"/>
        <w:rPr>
          <w:rFonts w:ascii="Calibri" w:hAnsi="Calibri"/>
          <w:sz w:val="20"/>
          <w:szCs w:val="20"/>
          <w:lang w:eastAsia="en-US"/>
        </w:rPr>
      </w:pPr>
    </w:p>
    <w:p w14:paraId="48286764" w14:textId="77777777" w:rsidR="00803EC8" w:rsidRDefault="00F45B5C" w:rsidP="00803EC8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  <w:lang w:val="en-GB"/>
        </w:rPr>
      </w:pPr>
      <w:r>
        <w:rPr>
          <w:rFonts w:ascii="Calibri" w:hAnsi="Calibri"/>
          <w:b w:val="0"/>
          <w:i w:val="0"/>
          <w:iCs/>
          <w:sz w:val="20"/>
        </w:rPr>
        <w:t>A</w:t>
      </w:r>
      <w:r w:rsidR="00730E2A" w:rsidRPr="002B4AA3">
        <w:rPr>
          <w:rFonts w:ascii="Calibri" w:hAnsi="Calibri"/>
          <w:b w:val="0"/>
          <w:i w:val="0"/>
          <w:iCs/>
          <w:sz w:val="20"/>
        </w:rPr>
        <w:t xml:space="preserve">n international NGO, invites for submission </w:t>
      </w:r>
      <w:r w:rsidR="002D0C4C">
        <w:rPr>
          <w:rFonts w:ascii="Calibri" w:hAnsi="Calibri"/>
          <w:b w:val="0"/>
          <w:i w:val="0"/>
          <w:iCs/>
          <w:sz w:val="20"/>
        </w:rPr>
        <w:t xml:space="preserve">eligible bidders </w:t>
      </w:r>
      <w:r w:rsidR="002D0C4C" w:rsidRPr="002D0C4C">
        <w:rPr>
          <w:rFonts w:ascii="Calibri" w:hAnsi="Calibri"/>
          <w:i w:val="0"/>
          <w:iCs/>
          <w:sz w:val="20"/>
        </w:rPr>
        <w:t>for</w:t>
      </w:r>
      <w:r w:rsidR="00730E2A" w:rsidRPr="002D0C4C">
        <w:rPr>
          <w:rFonts w:ascii="Calibri" w:hAnsi="Calibri"/>
          <w:i w:val="0"/>
          <w:iCs/>
          <w:sz w:val="20"/>
        </w:rPr>
        <w:t xml:space="preserve"> </w:t>
      </w:r>
      <w:r w:rsidR="00D12943">
        <w:rPr>
          <w:rFonts w:ascii="Calibri" w:hAnsi="Calibri"/>
          <w:i w:val="0"/>
          <w:iCs/>
          <w:sz w:val="20"/>
          <w:lang w:val="en-GB"/>
        </w:rPr>
        <w:t>tender of</w:t>
      </w:r>
      <w:r w:rsidR="00803EC8">
        <w:rPr>
          <w:rFonts w:ascii="Calibri" w:hAnsi="Calibri"/>
          <w:i w:val="0"/>
          <w:iCs/>
          <w:sz w:val="20"/>
          <w:lang w:val="en-GB"/>
        </w:rPr>
        <w:t xml:space="preserve"> </w:t>
      </w:r>
      <w:proofErr w:type="gramStart"/>
      <w:r w:rsidR="00803EC8">
        <w:rPr>
          <w:rFonts w:ascii="Calibri" w:hAnsi="Calibri"/>
          <w:i w:val="0"/>
          <w:iCs/>
          <w:sz w:val="20"/>
          <w:lang w:val="en-GB"/>
        </w:rPr>
        <w:t xml:space="preserve">purchasing </w:t>
      </w:r>
      <w:r w:rsidR="00664610">
        <w:rPr>
          <w:rFonts w:ascii="Calibri" w:hAnsi="Calibri"/>
          <w:i w:val="0"/>
          <w:iCs/>
          <w:sz w:val="20"/>
          <w:lang w:val="en-GB"/>
        </w:rPr>
        <w:t xml:space="preserve"> </w:t>
      </w:r>
      <w:r w:rsidR="00803EC8" w:rsidRPr="00803EC8">
        <w:rPr>
          <w:rFonts w:ascii="Calibri" w:hAnsi="Calibri"/>
          <w:i w:val="0"/>
          <w:iCs/>
          <w:sz w:val="20"/>
          <w:lang w:val="en-GB"/>
        </w:rPr>
        <w:t>Operational</w:t>
      </w:r>
      <w:proofErr w:type="gramEnd"/>
      <w:r w:rsidR="00803EC8" w:rsidRPr="00803EC8">
        <w:rPr>
          <w:rFonts w:ascii="Calibri" w:hAnsi="Calibri"/>
          <w:i w:val="0"/>
          <w:iCs/>
          <w:sz w:val="20"/>
          <w:lang w:val="en-GB"/>
        </w:rPr>
        <w:t xml:space="preserve"> and Maintenance tools for Raqqa city</w:t>
      </w:r>
      <w:r w:rsidR="00803EC8">
        <w:rPr>
          <w:rFonts w:ascii="Calibri" w:hAnsi="Calibri"/>
          <w:i w:val="0"/>
          <w:iCs/>
          <w:sz w:val="20"/>
          <w:lang w:val="en-GB"/>
        </w:rPr>
        <w:t>.</w:t>
      </w:r>
    </w:p>
    <w:p w14:paraId="1A3C3F70" w14:textId="0A5DB654" w:rsidR="002D0C4C" w:rsidRPr="002D0C4C" w:rsidRDefault="00803EC8" w:rsidP="00803EC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03EC8">
        <w:rPr>
          <w:rFonts w:ascii="Calibri" w:hAnsi="Calibri"/>
          <w:i w:val="0"/>
          <w:iCs/>
          <w:sz w:val="20"/>
          <w:lang w:val="en-GB"/>
        </w:rPr>
        <w:t xml:space="preserve"> </w:t>
      </w:r>
      <w:r w:rsidR="00E75367"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1F96672E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F94A5E">
        <w:rPr>
          <w:rFonts w:asciiTheme="minorHAnsi" w:hAnsiTheme="minorHAnsi" w:cstheme="minorHAnsi"/>
          <w:bCs/>
        </w:rPr>
        <w:t xml:space="preserve">Amouda,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Pr="00812596">
        <w:rPr>
          <w:rFonts w:asciiTheme="minorHAnsi" w:hAnsiTheme="minorHAnsi" w:cstheme="minorHAnsi"/>
        </w:rPr>
        <w:t>9.</w:t>
      </w:r>
      <w:r w:rsidR="007B4B43" w:rsidRPr="00812596">
        <w:rPr>
          <w:rFonts w:asciiTheme="minorHAnsi" w:hAnsiTheme="minorHAnsi" w:cstheme="minorHAnsi"/>
        </w:rPr>
        <w:t>00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7B4B43" w:rsidRPr="00812596">
        <w:rPr>
          <w:rFonts w:asciiTheme="minorHAnsi" w:hAnsiTheme="minorHAnsi" w:cstheme="minorHAnsi"/>
        </w:rPr>
        <w:t>00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</w:t>
      </w:r>
      <w:r w:rsidR="00803EC8">
        <w:rPr>
          <w:rFonts w:asciiTheme="minorHAnsi" w:hAnsiTheme="minorHAnsi" w:cstheme="minorHAnsi"/>
          <w:lang w:val="en-GB"/>
        </w:rPr>
        <w:t xml:space="preserve"> </w:t>
      </w:r>
      <w:r w:rsidR="000B5DE7">
        <w:rPr>
          <w:rFonts w:asciiTheme="minorHAnsi" w:hAnsiTheme="minorHAnsi" w:cstheme="minorHAnsi"/>
          <w:lang w:val="en-GB"/>
        </w:rPr>
        <w:t>16</w:t>
      </w:r>
      <w:r w:rsidR="000B5DE7" w:rsidRPr="000B5DE7">
        <w:rPr>
          <w:rFonts w:asciiTheme="minorHAnsi" w:hAnsiTheme="minorHAnsi" w:cstheme="minorHAnsi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4E244C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December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201</w:t>
      </w:r>
      <w:r w:rsidR="00B42C9E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9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0B5DE7" w:rsidRPr="00676C0E">
          <w:rPr>
            <w:rStyle w:val="Hyperlink"/>
            <w:rFonts w:asciiTheme="minorHAnsi" w:hAnsiTheme="minorHAnsi" w:cstheme="minorHAnsi"/>
          </w:rPr>
          <w:t>Procurement.nes@pinf.cz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803EC8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  <w:lang w:val="en-GB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2414CC3C" w14:textId="77777777" w:rsidR="000B5DE7" w:rsidRDefault="00D12943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documents </w:t>
      </w:r>
      <w:r w:rsidR="009538BB">
        <w:rPr>
          <w:rFonts w:ascii="Calibri" w:hAnsi="Calibri"/>
          <w:b w:val="0"/>
          <w:i w:val="0"/>
          <w:iCs/>
          <w:sz w:val="20"/>
          <w:lang w:val="en-GB"/>
        </w:rPr>
        <w:t xml:space="preserve">with sample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7B4B43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Raqqa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>as hardcopy</w:t>
      </w:r>
      <w:r w:rsidR="000B5DE7">
        <w:rPr>
          <w:rFonts w:ascii="Calibri" w:hAnsi="Calibri"/>
          <w:b w:val="0"/>
          <w:i w:val="0"/>
          <w:iCs/>
          <w:sz w:val="20"/>
          <w:lang w:val="en-GB"/>
        </w:rPr>
        <w:t xml:space="preserve"> or to the following Email Address:</w:t>
      </w:r>
    </w:p>
    <w:p w14:paraId="10312572" w14:textId="2FEF7392" w:rsidR="000B5DE7" w:rsidRPr="000B5DE7" w:rsidRDefault="000B5DE7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4"/>
          <w:szCs w:val="24"/>
          <w:lang w:bidi="ar-IQ"/>
        </w:rPr>
      </w:pPr>
      <w:hyperlink r:id="rId8" w:history="1">
        <w:r w:rsidRPr="000B5DE7">
          <w:rPr>
            <w:rStyle w:val="Hyperlink"/>
            <w:rFonts w:ascii="Calibri" w:hAnsi="Calibri"/>
            <w:b w:val="0"/>
            <w:i w:val="0"/>
            <w:iCs/>
            <w:sz w:val="24"/>
            <w:szCs w:val="24"/>
            <w:lang w:val="en-GB"/>
          </w:rPr>
          <w:t>Secure.bid</w:t>
        </w:r>
        <w:r w:rsidRPr="000B5DE7">
          <w:rPr>
            <w:rStyle w:val="Hyperlink"/>
            <w:rFonts w:ascii="Calibri" w:hAnsi="Calibri"/>
            <w:b w:val="0"/>
            <w:i w:val="0"/>
            <w:iCs/>
            <w:sz w:val="24"/>
            <w:szCs w:val="24"/>
            <w:lang w:bidi="ar-IQ"/>
          </w:rPr>
          <w:t>@pinf.cz</w:t>
        </w:r>
      </w:hyperlink>
      <w:r w:rsidRPr="000B5DE7">
        <w:rPr>
          <w:rFonts w:ascii="Calibri" w:hAnsi="Calibri"/>
          <w:b w:val="0"/>
          <w:i w:val="0"/>
          <w:iCs/>
          <w:sz w:val="24"/>
          <w:szCs w:val="24"/>
          <w:lang w:bidi="ar-IQ"/>
        </w:rPr>
        <w:t xml:space="preserve"> </w:t>
      </w:r>
    </w:p>
    <w:p w14:paraId="7BC3D184" w14:textId="0B2D0B24" w:rsidR="00050D70" w:rsidRPr="00812596" w:rsidRDefault="007E5761" w:rsidP="000B5DE7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803EC8">
        <w:rPr>
          <w:rFonts w:ascii="Calibri" w:hAnsi="Calibri"/>
          <w:bCs/>
          <w:i w:val="0"/>
          <w:iCs/>
          <w:sz w:val="22"/>
          <w:szCs w:val="22"/>
          <w:lang w:val="en-GB"/>
        </w:rPr>
        <w:t>18</w:t>
      </w:r>
      <w:r w:rsidR="00803EC8" w:rsidRPr="00803EC8">
        <w:rPr>
          <w:rFonts w:ascii="Calibri" w:hAnsi="Calibri"/>
          <w:bCs/>
          <w:i w:val="0"/>
          <w:iCs/>
          <w:sz w:val="22"/>
          <w:szCs w:val="22"/>
          <w:vertAlign w:val="superscript"/>
          <w:lang w:val="en-GB"/>
        </w:rPr>
        <w:t>th</w:t>
      </w:r>
      <w:r w:rsidR="00F76609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5C7542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December</w:t>
      </w:r>
      <w:r w:rsidR="002F198B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B42C9E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2019</w:t>
      </w:r>
      <w:r w:rsidR="0066461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9538BB">
        <w:rPr>
          <w:rFonts w:ascii="Calibri" w:hAnsi="Calibri"/>
          <w:bCs/>
          <w:i w:val="0"/>
          <w:iCs/>
          <w:sz w:val="22"/>
          <w:szCs w:val="22"/>
          <w:lang w:val="en-GB"/>
        </w:rPr>
        <w:t>0</w:t>
      </w:r>
      <w:r w:rsidR="00803EC8">
        <w:rPr>
          <w:rFonts w:ascii="Calibri" w:hAnsi="Calibri"/>
          <w:bCs/>
          <w:i w:val="0"/>
          <w:iCs/>
          <w:sz w:val="22"/>
          <w:szCs w:val="22"/>
          <w:lang w:val="en-GB"/>
        </w:rPr>
        <w:t>3</w:t>
      </w:r>
      <w:r w:rsidR="0066461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local time</w:t>
      </w:r>
      <w:r w:rsidR="0008411B" w:rsidRPr="00812596">
        <w:rPr>
          <w:rFonts w:ascii="Calibri" w:hAnsi="Calibri"/>
          <w:b w:val="0"/>
          <w:i w:val="0"/>
          <w:iCs/>
          <w:sz w:val="20"/>
          <w:lang w:val="en-GB"/>
        </w:rPr>
        <w:t>.</w:t>
      </w:r>
      <w:bookmarkStart w:id="1" w:name="_GoBack"/>
      <w:bookmarkEnd w:id="1"/>
    </w:p>
    <w:p w14:paraId="1A22FA71" w14:textId="38A0737D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803EC8" w:rsidRPr="000B5DE7">
        <w:rPr>
          <w:rFonts w:ascii="Calibri" w:hAnsi="Calibri"/>
          <w:bCs/>
          <w:i w:val="0"/>
          <w:iCs/>
          <w:sz w:val="22"/>
          <w:szCs w:val="22"/>
          <w:lang w:val="en-GB"/>
        </w:rPr>
        <w:t>18</w:t>
      </w:r>
      <w:r w:rsidR="00803EC8" w:rsidRPr="000B5DE7">
        <w:rPr>
          <w:rFonts w:ascii="Calibri" w:hAnsi="Calibri"/>
          <w:bCs/>
          <w:i w:val="0"/>
          <w:iCs/>
          <w:sz w:val="22"/>
          <w:szCs w:val="22"/>
          <w:vertAlign w:val="superscript"/>
          <w:lang w:val="en-GB"/>
        </w:rPr>
        <w:t>th</w:t>
      </w:r>
      <w:r w:rsidR="005C7542" w:rsidRPr="000B5DE7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5C7542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December.2019 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at </w:t>
      </w:r>
      <w:r w:rsidR="009538BB">
        <w:rPr>
          <w:rFonts w:ascii="Calibri" w:hAnsi="Calibri"/>
          <w:b w:val="0"/>
          <w:i w:val="0"/>
          <w:iCs/>
          <w:sz w:val="20"/>
        </w:rPr>
        <w:t>0</w:t>
      </w:r>
      <w:r w:rsidR="00803EC8">
        <w:rPr>
          <w:rFonts w:ascii="Calibri" w:hAnsi="Calibri"/>
          <w:b w:val="0"/>
          <w:i w:val="0"/>
          <w:iCs/>
          <w:sz w:val="20"/>
        </w:rPr>
        <w:t>3</w:t>
      </w:r>
      <w:r w:rsidR="00664610" w:rsidRPr="00812596">
        <w:rPr>
          <w:rFonts w:ascii="Calibri" w:hAnsi="Calibri"/>
          <w:b w:val="0"/>
          <w:i w:val="0"/>
          <w:iCs/>
          <w:sz w:val="20"/>
        </w:rPr>
        <w:t>:0</w:t>
      </w:r>
      <w:r w:rsidR="00B42C9E" w:rsidRPr="00812596">
        <w:rPr>
          <w:rFonts w:ascii="Calibri" w:hAnsi="Calibri"/>
          <w:b w:val="0"/>
          <w:i w:val="0"/>
          <w:iCs/>
          <w:sz w:val="20"/>
        </w:rPr>
        <w:t>1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7B4B43" w:rsidRPr="00812596">
        <w:rPr>
          <w:rFonts w:ascii="Calibri" w:hAnsi="Calibri"/>
          <w:bCs/>
          <w:i w:val="0"/>
          <w:iCs/>
          <w:sz w:val="20"/>
        </w:rPr>
        <w:t>Raqqa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44EC0" w14:textId="77777777" w:rsidR="00B8768E" w:rsidRDefault="00B8768E">
      <w:r>
        <w:separator/>
      </w:r>
    </w:p>
  </w:endnote>
  <w:endnote w:type="continuationSeparator" w:id="0">
    <w:p w14:paraId="4DFFFC52" w14:textId="77777777" w:rsidR="00B8768E" w:rsidRDefault="00B87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7BF01" w14:textId="77777777" w:rsidR="00B8768E" w:rsidRDefault="00B8768E">
      <w:r>
        <w:separator/>
      </w:r>
    </w:p>
  </w:footnote>
  <w:footnote w:type="continuationSeparator" w:id="0">
    <w:p w14:paraId="7844B7A8" w14:textId="77777777" w:rsidR="00B8768E" w:rsidRDefault="00B87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B5DE7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47ADC"/>
    <w:rsid w:val="0028768F"/>
    <w:rsid w:val="002C5D17"/>
    <w:rsid w:val="002D0C4C"/>
    <w:rsid w:val="002D1844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37129"/>
    <w:rsid w:val="004441C8"/>
    <w:rsid w:val="00445031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92B19"/>
    <w:rsid w:val="005B2A1F"/>
    <w:rsid w:val="005B6F15"/>
    <w:rsid w:val="005C10ED"/>
    <w:rsid w:val="005C7542"/>
    <w:rsid w:val="006062CD"/>
    <w:rsid w:val="0062272C"/>
    <w:rsid w:val="006259BC"/>
    <w:rsid w:val="00630389"/>
    <w:rsid w:val="006507B8"/>
    <w:rsid w:val="00664610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03EC8"/>
    <w:rsid w:val="00812596"/>
    <w:rsid w:val="00813A01"/>
    <w:rsid w:val="00830A8E"/>
    <w:rsid w:val="00840F2F"/>
    <w:rsid w:val="00844AAE"/>
    <w:rsid w:val="008477BA"/>
    <w:rsid w:val="00847E5E"/>
    <w:rsid w:val="008638DD"/>
    <w:rsid w:val="008A49F9"/>
    <w:rsid w:val="008C0706"/>
    <w:rsid w:val="008D54CE"/>
    <w:rsid w:val="008D79D1"/>
    <w:rsid w:val="008E0677"/>
    <w:rsid w:val="008E57BB"/>
    <w:rsid w:val="008F0C14"/>
    <w:rsid w:val="008F190A"/>
    <w:rsid w:val="0094692B"/>
    <w:rsid w:val="009507FB"/>
    <w:rsid w:val="0095328E"/>
    <w:rsid w:val="009538BB"/>
    <w:rsid w:val="00956BCB"/>
    <w:rsid w:val="00975928"/>
    <w:rsid w:val="009B0E5E"/>
    <w:rsid w:val="009D1F78"/>
    <w:rsid w:val="009E28D0"/>
    <w:rsid w:val="00A27D1A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42C9E"/>
    <w:rsid w:val="00B61099"/>
    <w:rsid w:val="00B7407C"/>
    <w:rsid w:val="00B74E5E"/>
    <w:rsid w:val="00B8768E"/>
    <w:rsid w:val="00BB4F18"/>
    <w:rsid w:val="00BE1A40"/>
    <w:rsid w:val="00C14055"/>
    <w:rsid w:val="00C64462"/>
    <w:rsid w:val="00C70B49"/>
    <w:rsid w:val="00C94948"/>
    <w:rsid w:val="00CA3E64"/>
    <w:rsid w:val="00CA669E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C538A"/>
    <w:rsid w:val="00DD4143"/>
    <w:rsid w:val="00E045FF"/>
    <w:rsid w:val="00E32A6A"/>
    <w:rsid w:val="00E50EEF"/>
    <w:rsid w:val="00E75367"/>
    <w:rsid w:val="00EA5072"/>
    <w:rsid w:val="00ED31C0"/>
    <w:rsid w:val="00EF1AD0"/>
    <w:rsid w:val="00EF7562"/>
    <w:rsid w:val="00F22874"/>
    <w:rsid w:val="00F25CBE"/>
    <w:rsid w:val="00F37A3C"/>
    <w:rsid w:val="00F45592"/>
    <w:rsid w:val="00F45B5C"/>
    <w:rsid w:val="00F606FE"/>
    <w:rsid w:val="00F60B43"/>
    <w:rsid w:val="00F61997"/>
    <w:rsid w:val="00F6295A"/>
    <w:rsid w:val="00F64EE7"/>
    <w:rsid w:val="00F73936"/>
    <w:rsid w:val="00F76609"/>
    <w:rsid w:val="00F9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B5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e.bid@pinf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32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1424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11</cp:revision>
  <cp:lastPrinted>2015-03-18T09:29:00Z</cp:lastPrinted>
  <dcterms:created xsi:type="dcterms:W3CDTF">2019-11-13T07:49:00Z</dcterms:created>
  <dcterms:modified xsi:type="dcterms:W3CDTF">2019-12-05T13:17:00Z</dcterms:modified>
</cp:coreProperties>
</file>