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5BCE4B2E" w:rsidR="00730E2A" w:rsidRPr="00D87A9C" w:rsidRDefault="00D87A9C" w:rsidP="008D4988">
      <w:pPr>
        <w:pStyle w:val="Heading2"/>
      </w:pPr>
      <w:r w:rsidRPr="00D87A9C">
        <w:rPr>
          <w:rFonts w:hint="cs"/>
          <w:rtl/>
        </w:rPr>
        <w:t>إعلان مناقصة</w:t>
      </w:r>
    </w:p>
    <w:p w14:paraId="3310C4E8" w14:textId="0848CC1C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CC09F0" w:rsidRPr="00DC245F">
        <w:t>5</w:t>
      </w:r>
      <w:r w:rsidR="004416F9">
        <w:t>81</w:t>
      </w:r>
    </w:p>
    <w:p w14:paraId="2D7E8819" w14:textId="4D0C6977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AF3EB3">
        <w:tab/>
      </w:r>
      <w:r w:rsidR="00080C80">
        <w:rPr>
          <w:rFonts w:hint="cs"/>
          <w:color w:val="FF0000"/>
          <w:rtl/>
        </w:rPr>
        <w:t>14</w:t>
      </w:r>
      <w:r w:rsidR="00557443">
        <w:rPr>
          <w:color w:val="FF0000"/>
        </w:rPr>
        <w:t>/</w:t>
      </w:r>
      <w:r w:rsidR="004416F9">
        <w:rPr>
          <w:color w:val="FF0000"/>
        </w:rPr>
        <w:t>11</w:t>
      </w:r>
      <w:r w:rsidR="00CC09F0" w:rsidRPr="00706ABF">
        <w:rPr>
          <w:color w:val="FF0000"/>
        </w:rPr>
        <w:t>/2019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60AD21B2" w:rsidR="00730E2A" w:rsidRPr="0072101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r w:rsidR="007A6F62" w:rsidRPr="00721011">
        <w:rPr>
          <w:rFonts w:hint="cs"/>
          <w:sz w:val="20"/>
          <w:szCs w:val="28"/>
          <w:rtl/>
          <w:lang w:eastAsia="en-US"/>
        </w:rPr>
        <w:t>ل</w:t>
      </w:r>
      <w:r w:rsidR="004416F9" w:rsidRPr="00721011">
        <w:rPr>
          <w:rFonts w:hint="cs"/>
          <w:sz w:val="20"/>
          <w:szCs w:val="28"/>
          <w:rtl/>
          <w:lang w:eastAsia="en-US"/>
        </w:rPr>
        <w:t>مناقصة اصلاح المنازل الخاصة</w:t>
      </w:r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1FF14F4B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منظمة غير حكومية دولية، تدعو لتقديم مقدمي العروض المؤهلين لتقديم مناقصة </w:t>
      </w:r>
      <w:r w:rsidR="00721011" w:rsidRPr="00721011">
        <w:rPr>
          <w:rFonts w:hint="cs"/>
          <w:sz w:val="36"/>
          <w:szCs w:val="22"/>
          <w:rtl/>
        </w:rPr>
        <w:t>اصلاح المنازل الخاصة</w:t>
      </w:r>
      <w:r w:rsidR="00721011" w:rsidRPr="00721011">
        <w:rPr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ليتم تسليمها إلى</w:t>
      </w:r>
      <w:r w:rsidR="007A6F62" w:rsidRPr="00721011">
        <w:rPr>
          <w:rFonts w:hint="cs"/>
          <w:sz w:val="36"/>
          <w:szCs w:val="22"/>
          <w:rtl/>
        </w:rPr>
        <w:t xml:space="preserve"> شمال شرق</w:t>
      </w:r>
      <w:r w:rsidRPr="00721011">
        <w:rPr>
          <w:sz w:val="36"/>
          <w:szCs w:val="22"/>
          <w:rtl/>
        </w:rPr>
        <w:t>- سوريا</w:t>
      </w:r>
      <w:r w:rsidR="00721011" w:rsidRPr="00721011">
        <w:rPr>
          <w:rFonts w:hint="cs"/>
          <w:sz w:val="36"/>
          <w:szCs w:val="22"/>
          <w:rtl/>
        </w:rPr>
        <w:t xml:space="preserve"> في محافظة الرقة.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1C7FBC01" w:rsidR="00623A12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منبيج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Pr="00721011">
        <w:rPr>
          <w:sz w:val="36"/>
          <w:szCs w:val="22"/>
          <w:rtl/>
        </w:rPr>
        <w:t xml:space="preserve"> خلال أيام العمل بين الساعة 9:</w:t>
      </w:r>
      <w:r w:rsidR="005B4D5B" w:rsidRPr="00721011">
        <w:rPr>
          <w:rFonts w:hint="cs"/>
          <w:sz w:val="36"/>
          <w:szCs w:val="22"/>
          <w:rtl/>
        </w:rPr>
        <w:t>00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5B4D5B" w:rsidRPr="00721011">
        <w:rPr>
          <w:rFonts w:hint="cs"/>
          <w:sz w:val="36"/>
          <w:szCs w:val="22"/>
          <w:rtl/>
        </w:rPr>
        <w:t>00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قبل </w:t>
      </w:r>
      <w:r w:rsidR="00080C80">
        <w:rPr>
          <w:rFonts w:hint="cs"/>
          <w:sz w:val="36"/>
          <w:szCs w:val="22"/>
          <w:rtl/>
        </w:rPr>
        <w:t>04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4416F9" w:rsidRPr="00721011">
        <w:rPr>
          <w:rFonts w:hint="cs"/>
          <w:sz w:val="36"/>
          <w:szCs w:val="22"/>
          <w:rtl/>
        </w:rPr>
        <w:t xml:space="preserve"> كانون الأول </w:t>
      </w:r>
    </w:p>
    <w:p w14:paraId="5B4FEF49" w14:textId="077BB7BB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7" w:history="1">
        <w:r w:rsidRPr="00721011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Procurement.nes@peopleinneed.cz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72101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</w:rPr>
      </w:pPr>
    </w:p>
    <w:p w14:paraId="39A3B146" w14:textId="1402D37D" w:rsidR="008D4988" w:rsidRPr="00080C80" w:rsidRDefault="008D4988" w:rsidP="008D4988">
      <w:pPr>
        <w:pStyle w:val="Title"/>
        <w:jc w:val="right"/>
        <w:rPr>
          <w:b w:val="0"/>
          <w:bCs/>
          <w:sz w:val="40"/>
          <w:szCs w:val="24"/>
          <w:rtl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  <w:r w:rsidRPr="00080C80">
        <w:rPr>
          <w:b w:val="0"/>
          <w:bCs/>
          <w:sz w:val="40"/>
          <w:szCs w:val="24"/>
        </w:rPr>
        <w:t>.</w:t>
      </w: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002537E0" w14:textId="30443F5A" w:rsidR="00086C94" w:rsidRPr="00721011" w:rsidRDefault="008D4988" w:rsidP="00CE20A7">
      <w:pPr>
        <w:pStyle w:val="Title"/>
        <w:bidi/>
        <w:jc w:val="left"/>
        <w:rPr>
          <w:rStyle w:val="Hyperlink"/>
          <w:rFonts w:cs="Arial"/>
          <w:sz w:val="28"/>
          <w:szCs w:val="28"/>
          <w:rtl/>
          <w:lang w:bidi="ar-IQ"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 مكتب</w:t>
      </w:r>
      <w:r w:rsidRPr="00721011">
        <w:rPr>
          <w:sz w:val="36"/>
          <w:szCs w:val="22"/>
        </w:rPr>
        <w:t xml:space="preserve"> </w:t>
      </w:r>
      <w:r w:rsidRPr="00721011">
        <w:rPr>
          <w:i w:val="0"/>
          <w:iCs/>
          <w:sz w:val="22"/>
          <w:szCs w:val="14"/>
        </w:rPr>
        <w:t>PIN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 xml:space="preserve">في </w:t>
      </w:r>
      <w:r w:rsidR="00871FE3" w:rsidRPr="00721011">
        <w:rPr>
          <w:rFonts w:hint="cs"/>
          <w:b w:val="0"/>
          <w:bCs/>
          <w:sz w:val="40"/>
          <w:szCs w:val="24"/>
          <w:rtl/>
        </w:rPr>
        <w:t>الرقة</w:t>
      </w:r>
      <w:r w:rsidRPr="00721011">
        <w:rPr>
          <w:sz w:val="40"/>
          <w:szCs w:val="24"/>
          <w:rtl/>
        </w:rPr>
        <w:t xml:space="preserve"> </w:t>
      </w:r>
    </w:p>
    <w:p w14:paraId="062A0648" w14:textId="11B24387" w:rsidR="0008411B" w:rsidRPr="00721011" w:rsidRDefault="008D4988" w:rsidP="00086C94">
      <w:pPr>
        <w:pStyle w:val="Title"/>
        <w:bidi/>
        <w:jc w:val="left"/>
        <w:rPr>
          <w:sz w:val="36"/>
          <w:szCs w:val="22"/>
          <w:rtl/>
        </w:rPr>
      </w:pPr>
      <w:bookmarkStart w:id="1" w:name="_GoBack"/>
      <w:bookmarkEnd w:id="1"/>
      <w:r w:rsidRPr="00721011">
        <w:rPr>
          <w:sz w:val="36"/>
          <w:szCs w:val="22"/>
          <w:rtl/>
        </w:rPr>
        <w:t xml:space="preserve">على شكل نسخة مطبوعة قبل تاريخ وقت الإغلاق: </w:t>
      </w:r>
      <w:r w:rsidR="00080C80">
        <w:rPr>
          <w:rFonts w:hint="cs"/>
          <w:bCs/>
          <w:sz w:val="36"/>
          <w:szCs w:val="22"/>
          <w:rtl/>
        </w:rPr>
        <w:t>05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 xml:space="preserve">كانون الأول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557443" w:rsidRPr="00721011">
        <w:rPr>
          <w:rFonts w:hint="cs"/>
          <w:bCs/>
          <w:sz w:val="36"/>
          <w:szCs w:val="22"/>
          <w:rtl/>
        </w:rPr>
        <w:t xml:space="preserve">2019 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الساعة</w:t>
      </w:r>
      <w:proofErr w:type="gramEnd"/>
      <w:r w:rsidRPr="00721011">
        <w:rPr>
          <w:sz w:val="36"/>
          <w:szCs w:val="22"/>
          <w:rtl/>
        </w:rPr>
        <w:t xml:space="preserve"> 3:00 مساءً بالتوقيت المحلي</w:t>
      </w:r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062F4C55" w:rsidR="00730E2A" w:rsidRPr="002B4AA3" w:rsidRDefault="008D4988" w:rsidP="008D4988">
      <w:pPr>
        <w:pStyle w:val="Title"/>
        <w:bidi/>
        <w:jc w:val="left"/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080C80">
        <w:rPr>
          <w:rFonts w:hint="cs"/>
          <w:bCs/>
          <w:sz w:val="36"/>
          <w:szCs w:val="22"/>
          <w:rtl/>
        </w:rPr>
        <w:t>05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>كانون الأول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557443" w:rsidRPr="00721011">
        <w:rPr>
          <w:rFonts w:hint="cs"/>
          <w:bCs/>
          <w:sz w:val="36"/>
          <w:szCs w:val="22"/>
          <w:rtl/>
        </w:rPr>
        <w:t xml:space="preserve">2019 </w:t>
      </w:r>
      <w:r w:rsidRPr="00721011">
        <w:rPr>
          <w:sz w:val="36"/>
          <w:szCs w:val="22"/>
          <w:rtl/>
        </w:rPr>
        <w:t xml:space="preserve"> في</w:t>
      </w:r>
      <w:proofErr w:type="gramEnd"/>
      <w:r w:rsidRPr="00721011">
        <w:rPr>
          <w:sz w:val="36"/>
          <w:szCs w:val="22"/>
          <w:rtl/>
        </w:rPr>
        <w:t xml:space="preserve"> تمام الساعة 03:01 مساءً في مكتب</w:t>
      </w:r>
      <w:r w:rsidRPr="00721011">
        <w:rPr>
          <w:sz w:val="36"/>
          <w:szCs w:val="22"/>
        </w:rPr>
        <w:t xml:space="preserve"> </w:t>
      </w:r>
      <w:r w:rsidRPr="00721011">
        <w:rPr>
          <w:iCs/>
          <w:sz w:val="22"/>
          <w:szCs w:val="14"/>
        </w:rPr>
        <w:t>PIN</w:t>
      </w:r>
      <w:r w:rsidRPr="00721011">
        <w:rPr>
          <w:sz w:val="22"/>
          <w:szCs w:val="14"/>
        </w:rPr>
        <w:t xml:space="preserve"> </w:t>
      </w:r>
      <w:r w:rsidR="00871FE3" w:rsidRPr="00721011">
        <w:rPr>
          <w:rFonts w:hint="cs"/>
          <w:b w:val="0"/>
          <w:bCs/>
          <w:sz w:val="40"/>
          <w:szCs w:val="24"/>
          <w:rtl/>
        </w:rPr>
        <w:t>الرقة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</w:t>
      </w:r>
      <w:proofErr w:type="gramStart"/>
      <w:r w:rsidR="00086C94">
        <w:rPr>
          <w:rFonts w:ascii="Calibri" w:hAnsi="Calibri" w:hint="cs"/>
          <w:iCs/>
          <w:sz w:val="20"/>
          <w:rtl/>
        </w:rPr>
        <w:t xml:space="preserve">الظروف </w:t>
      </w:r>
      <w:r w:rsidRPr="008D4988">
        <w:rPr>
          <w:rFonts w:ascii="Calibri" w:hAnsi="Calibri"/>
          <w:iCs/>
          <w:sz w:val="20"/>
          <w:rtl/>
        </w:rPr>
        <w:t xml:space="preserve"> في</w:t>
      </w:r>
      <w:proofErr w:type="gramEnd"/>
      <w:r w:rsidRPr="008D4988">
        <w:rPr>
          <w:rFonts w:ascii="Calibri" w:hAnsi="Calibri"/>
          <w:iCs/>
          <w:sz w:val="20"/>
          <w:rtl/>
        </w:rPr>
        <w:t xml:space="preserve"> </w:t>
      </w:r>
      <w:r w:rsidRPr="008D4988">
        <w:rPr>
          <w:rtl/>
        </w:rPr>
        <w:t>المك</w:t>
      </w:r>
      <w:r w:rsidR="00086C94">
        <w:rPr>
          <w:rFonts w:hint="cs"/>
          <w:rtl/>
        </w:rPr>
        <w:t>تب</w:t>
      </w:r>
      <w:r w:rsidRPr="008D4988">
        <w:rPr>
          <w:rtl/>
        </w:rPr>
        <w:t xml:space="preserve"> ال</w:t>
      </w:r>
      <w:r w:rsidR="00086C94">
        <w:rPr>
          <w:rFonts w:hint="cs"/>
          <w:rtl/>
        </w:rPr>
        <w:t>رقة</w:t>
      </w:r>
      <w:r w:rsidRPr="008D4988">
        <w:t>.</w:t>
      </w:r>
    </w:p>
    <w:p w14:paraId="1A22FA71" w14:textId="77777777" w:rsidR="00126F1E" w:rsidRPr="00126F1E" w:rsidRDefault="00126F1E" w:rsidP="008D4988"/>
    <w:sectPr w:rsidR="00126F1E" w:rsidRPr="00126F1E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281DA" w14:textId="77777777" w:rsidR="00AD6573" w:rsidRDefault="00AD6573" w:rsidP="008D4988">
      <w:r>
        <w:separator/>
      </w:r>
    </w:p>
  </w:endnote>
  <w:endnote w:type="continuationSeparator" w:id="0">
    <w:p w14:paraId="7A9A0728" w14:textId="77777777" w:rsidR="00AD6573" w:rsidRDefault="00AD6573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57FCB" w14:textId="77777777" w:rsidR="00AD6573" w:rsidRDefault="00AD6573" w:rsidP="008D4988">
      <w:r>
        <w:separator/>
      </w:r>
    </w:p>
  </w:footnote>
  <w:footnote w:type="continuationSeparator" w:id="0">
    <w:p w14:paraId="2227E15B" w14:textId="77777777" w:rsidR="00AD6573" w:rsidRDefault="00AD6573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21209"/>
    <w:rsid w:val="00064922"/>
    <w:rsid w:val="00070C3E"/>
    <w:rsid w:val="0007398F"/>
    <w:rsid w:val="00080C80"/>
    <w:rsid w:val="0008411B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C5D17"/>
    <w:rsid w:val="002D0C4C"/>
    <w:rsid w:val="002D1844"/>
    <w:rsid w:val="002F198B"/>
    <w:rsid w:val="0030092B"/>
    <w:rsid w:val="00311DC0"/>
    <w:rsid w:val="00323D2E"/>
    <w:rsid w:val="00335F8C"/>
    <w:rsid w:val="00342FB3"/>
    <w:rsid w:val="00344808"/>
    <w:rsid w:val="003908C1"/>
    <w:rsid w:val="0039212B"/>
    <w:rsid w:val="00393724"/>
    <w:rsid w:val="003A3238"/>
    <w:rsid w:val="003B749B"/>
    <w:rsid w:val="003C5C1A"/>
    <w:rsid w:val="003E590B"/>
    <w:rsid w:val="003F38C7"/>
    <w:rsid w:val="004416F9"/>
    <w:rsid w:val="004441C8"/>
    <w:rsid w:val="00445031"/>
    <w:rsid w:val="004729C9"/>
    <w:rsid w:val="00486D15"/>
    <w:rsid w:val="00495E22"/>
    <w:rsid w:val="0049799E"/>
    <w:rsid w:val="004D44BC"/>
    <w:rsid w:val="004D4F80"/>
    <w:rsid w:val="004F5D6E"/>
    <w:rsid w:val="005021B6"/>
    <w:rsid w:val="00527868"/>
    <w:rsid w:val="00533192"/>
    <w:rsid w:val="0053769A"/>
    <w:rsid w:val="00537DEC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171C0"/>
    <w:rsid w:val="00721011"/>
    <w:rsid w:val="00730181"/>
    <w:rsid w:val="00730E2A"/>
    <w:rsid w:val="0074244C"/>
    <w:rsid w:val="007704DF"/>
    <w:rsid w:val="0079296F"/>
    <w:rsid w:val="007A0D4A"/>
    <w:rsid w:val="007A6679"/>
    <w:rsid w:val="007A6F62"/>
    <w:rsid w:val="007A7381"/>
    <w:rsid w:val="007F2E5C"/>
    <w:rsid w:val="00813A01"/>
    <w:rsid w:val="00830A8E"/>
    <w:rsid w:val="00840F2F"/>
    <w:rsid w:val="00844AAE"/>
    <w:rsid w:val="008477BA"/>
    <w:rsid w:val="00847E5E"/>
    <w:rsid w:val="008638DD"/>
    <w:rsid w:val="00871FE3"/>
    <w:rsid w:val="00880B7E"/>
    <w:rsid w:val="008A49F9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B0E5E"/>
    <w:rsid w:val="009D1F78"/>
    <w:rsid w:val="009E28D0"/>
    <w:rsid w:val="00A5262B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42C9E"/>
    <w:rsid w:val="00B61099"/>
    <w:rsid w:val="00B7407C"/>
    <w:rsid w:val="00B74E5E"/>
    <w:rsid w:val="00BB4F18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234B5"/>
    <w:rsid w:val="00D36DB5"/>
    <w:rsid w:val="00D4232F"/>
    <w:rsid w:val="00D603C1"/>
    <w:rsid w:val="00D75B54"/>
    <w:rsid w:val="00D823CB"/>
    <w:rsid w:val="00D87A9C"/>
    <w:rsid w:val="00DB25DF"/>
    <w:rsid w:val="00DC245F"/>
    <w:rsid w:val="00DC538A"/>
    <w:rsid w:val="00E045FF"/>
    <w:rsid w:val="00E32A6A"/>
    <w:rsid w:val="00E44AA5"/>
    <w:rsid w:val="00E50EEF"/>
    <w:rsid w:val="00E75367"/>
    <w:rsid w:val="00E85309"/>
    <w:rsid w:val="00EA5072"/>
    <w:rsid w:val="00ED31C0"/>
    <w:rsid w:val="00EF1AD0"/>
    <w:rsid w:val="00EF7562"/>
    <w:rsid w:val="00F22874"/>
    <w:rsid w:val="00F25CBE"/>
    <w:rsid w:val="00F37A3C"/>
    <w:rsid w:val="00F60B43"/>
    <w:rsid w:val="00F6295A"/>
    <w:rsid w:val="00F64EE7"/>
    <w:rsid w:val="00F73936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eopleinnee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68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1291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14</cp:revision>
  <cp:lastPrinted>2015-03-18T09:29:00Z</cp:lastPrinted>
  <dcterms:created xsi:type="dcterms:W3CDTF">2019-08-19T12:23:00Z</dcterms:created>
  <dcterms:modified xsi:type="dcterms:W3CDTF">2019-11-14T08:14:00Z</dcterms:modified>
</cp:coreProperties>
</file>