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5BCE4B2E" w:rsidR="00730E2A" w:rsidRPr="00D87A9C" w:rsidRDefault="00D87A9C" w:rsidP="008D4988">
      <w:pPr>
        <w:pStyle w:val="Heading2"/>
      </w:pPr>
      <w:r w:rsidRPr="00D87A9C">
        <w:rPr>
          <w:rFonts w:hint="cs"/>
          <w:rtl/>
        </w:rPr>
        <w:t>إعلان مناقصة</w:t>
      </w:r>
    </w:p>
    <w:p w14:paraId="3310C4E8" w14:textId="5D7C4801" w:rsidR="00AF3EB3" w:rsidRPr="00557443" w:rsidRDefault="00D87A9C" w:rsidP="008D4988">
      <w:pPr>
        <w:pStyle w:val="Heading2"/>
        <w:jc w:val="right"/>
      </w:pPr>
      <w:r>
        <w:rPr>
          <w:rFonts w:hint="cs"/>
          <w:rtl/>
        </w:rPr>
        <w:t>المرجع</w:t>
      </w:r>
      <w:r w:rsidR="00AF3EB3">
        <w:t>:</w:t>
      </w:r>
      <w:r w:rsidR="00AF3EB3">
        <w:tab/>
      </w:r>
      <w:r w:rsidR="00AF3EB3" w:rsidRPr="00706ABF">
        <w:t>SYRC</w:t>
      </w:r>
      <w:r w:rsidR="00CC09F0" w:rsidRPr="00706ABF">
        <w:t>000</w:t>
      </w:r>
      <w:r w:rsidR="00830391">
        <w:t>6</w:t>
      </w:r>
      <w:r w:rsidR="00823818">
        <w:t>4</w:t>
      </w:r>
      <w:r w:rsidR="00844B19">
        <w:t>9</w:t>
      </w:r>
    </w:p>
    <w:p w14:paraId="2D7E8819" w14:textId="08942E25" w:rsidR="00730E2A" w:rsidRPr="002D0C4C" w:rsidRDefault="00D87A9C" w:rsidP="008D4988">
      <w:pPr>
        <w:pStyle w:val="Heading2"/>
        <w:jc w:val="right"/>
      </w:pPr>
      <w:r>
        <w:rPr>
          <w:rFonts w:hint="cs"/>
          <w:rtl/>
        </w:rPr>
        <w:t>التاريخ</w:t>
      </w:r>
      <w:r w:rsidR="00AF3EB3">
        <w:t>:</w:t>
      </w:r>
      <w:r w:rsidR="00AF3EB3">
        <w:tab/>
      </w:r>
      <w:r w:rsidR="00844B19">
        <w:rPr>
          <w:color w:val="FF0000"/>
        </w:rPr>
        <w:t>1</w:t>
      </w:r>
      <w:r w:rsidR="00473365">
        <w:rPr>
          <w:color w:val="FF0000"/>
        </w:rPr>
        <w:t>7</w:t>
      </w:r>
      <w:r w:rsidR="007A7B74" w:rsidRPr="007A7B74">
        <w:rPr>
          <w:color w:val="FF0000"/>
        </w:rPr>
        <w:t>/</w:t>
      </w:r>
      <w:r w:rsidR="00B33830">
        <w:rPr>
          <w:rFonts w:hint="cs"/>
          <w:color w:val="FF0000"/>
          <w:rtl/>
        </w:rPr>
        <w:t xml:space="preserve"> </w:t>
      </w:r>
      <w:r w:rsidR="008B3398">
        <w:rPr>
          <w:rFonts w:hint="cs"/>
          <w:color w:val="FF0000"/>
          <w:rtl/>
          <w:lang w:val="en-GB" w:bidi="ar-IQ"/>
        </w:rPr>
        <w:t>آذار</w:t>
      </w:r>
      <w:r w:rsidR="00B33830">
        <w:rPr>
          <w:rFonts w:hint="cs"/>
          <w:color w:val="FF0000"/>
          <w:rtl/>
          <w:lang w:val="en-GB" w:bidi="ar-IQ"/>
        </w:rPr>
        <w:t xml:space="preserve"> </w:t>
      </w:r>
      <w:r w:rsidR="00CC09F0" w:rsidRPr="00706ABF">
        <w:rPr>
          <w:color w:val="FF0000"/>
        </w:rPr>
        <w:t>/20</w:t>
      </w:r>
      <w:r w:rsidR="00B33830">
        <w:rPr>
          <w:rFonts w:hint="cs"/>
          <w:color w:val="FF0000"/>
          <w:rtl/>
        </w:rPr>
        <w:t>20</w:t>
      </w:r>
    </w:p>
    <w:p w14:paraId="6A37FF6C" w14:textId="14486E35" w:rsidR="00730E2A" w:rsidRPr="00721011" w:rsidRDefault="00730E2A" w:rsidP="008D4988">
      <w:pPr>
        <w:pStyle w:val="Heading1"/>
        <w:rPr>
          <w:sz w:val="28"/>
          <w:szCs w:val="28"/>
        </w:rPr>
      </w:pPr>
      <w:bookmarkStart w:id="0" w:name="_Toc59870773"/>
    </w:p>
    <w:bookmarkEnd w:id="0"/>
    <w:p w14:paraId="430F3C5C" w14:textId="030AEFFF" w:rsidR="00730E2A" w:rsidRPr="00830391" w:rsidRDefault="00D87A9C" w:rsidP="008D4988">
      <w:pPr>
        <w:rPr>
          <w:sz w:val="20"/>
          <w:szCs w:val="28"/>
          <w:rtl/>
          <w:lang w:val="en-GB" w:eastAsia="en-US" w:bidi="ar-IQ"/>
        </w:rPr>
      </w:pPr>
      <w:r w:rsidRPr="00721011">
        <w:rPr>
          <w:sz w:val="20"/>
          <w:szCs w:val="28"/>
          <w:rtl/>
          <w:lang w:eastAsia="en-US"/>
        </w:rPr>
        <w:t xml:space="preserve">إلى: الشركات المختصة ذات السمعة الطيبة في شمال شرق سوريا </w:t>
      </w:r>
      <w:bookmarkStart w:id="1" w:name="_Hlk35167483"/>
      <w:r w:rsidR="00823818">
        <w:rPr>
          <w:rFonts w:hint="cs"/>
          <w:sz w:val="20"/>
          <w:szCs w:val="28"/>
          <w:rtl/>
          <w:lang w:eastAsia="en-US"/>
        </w:rPr>
        <w:t>ل</w:t>
      </w:r>
      <w:r w:rsidR="00844B19">
        <w:rPr>
          <w:rFonts w:hint="cs"/>
          <w:sz w:val="20"/>
          <w:szCs w:val="28"/>
          <w:rtl/>
          <w:lang w:eastAsia="en-US"/>
        </w:rPr>
        <w:t>ت</w:t>
      </w:r>
      <w:r w:rsidR="00844B19" w:rsidRPr="00844B19">
        <w:rPr>
          <w:sz w:val="20"/>
          <w:szCs w:val="28"/>
          <w:rtl/>
          <w:lang w:eastAsia="en-US"/>
        </w:rPr>
        <w:t>وسعة خط أنابيب</w:t>
      </w:r>
      <w:r w:rsidR="00823818" w:rsidRPr="00823818">
        <w:rPr>
          <w:sz w:val="20"/>
          <w:szCs w:val="28"/>
          <w:rtl/>
          <w:lang w:eastAsia="en-US"/>
        </w:rPr>
        <w:t xml:space="preserve"> مياه أبو قلقل بريف منبج</w:t>
      </w:r>
      <w:r w:rsidR="00A576A7">
        <w:rPr>
          <w:rFonts w:hint="cs"/>
          <w:sz w:val="20"/>
          <w:szCs w:val="28"/>
          <w:rtl/>
          <w:lang w:eastAsia="en-US" w:bidi="ar-SY"/>
        </w:rPr>
        <w:t xml:space="preserve"> </w:t>
      </w:r>
      <w:r w:rsidR="00976AED">
        <w:rPr>
          <w:rFonts w:hint="cs"/>
          <w:sz w:val="20"/>
          <w:szCs w:val="28"/>
          <w:rtl/>
          <w:lang w:eastAsia="en-US"/>
        </w:rPr>
        <w:t xml:space="preserve"> </w:t>
      </w:r>
      <w:r w:rsidR="00830391">
        <w:rPr>
          <w:sz w:val="20"/>
          <w:szCs w:val="28"/>
          <w:lang w:eastAsia="en-US"/>
        </w:rPr>
        <w:t xml:space="preserve"> </w:t>
      </w:r>
      <w:bookmarkEnd w:id="1"/>
    </w:p>
    <w:p w14:paraId="48876001" w14:textId="77777777" w:rsidR="00D87A9C" w:rsidRPr="00721011" w:rsidRDefault="00D87A9C" w:rsidP="008D4988">
      <w:pPr>
        <w:pStyle w:val="Title"/>
        <w:rPr>
          <w:sz w:val="36"/>
          <w:szCs w:val="22"/>
          <w:rtl/>
        </w:rPr>
      </w:pPr>
    </w:p>
    <w:p w14:paraId="2E6CAD2C" w14:textId="55C940EF" w:rsidR="002D0C4C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>منظمة غير حكومية دولية، تدعو لتقديم مقدمي العروض المؤهلين لتقديم مناقصة</w:t>
      </w:r>
      <w:r w:rsidR="00976AED">
        <w:rPr>
          <w:rFonts w:hint="cs"/>
          <w:sz w:val="36"/>
          <w:szCs w:val="22"/>
          <w:rtl/>
        </w:rPr>
        <w:t xml:space="preserve"> </w:t>
      </w:r>
      <w:r w:rsidR="00844B19" w:rsidRPr="00844B19">
        <w:rPr>
          <w:sz w:val="36"/>
          <w:szCs w:val="22"/>
          <w:rtl/>
        </w:rPr>
        <w:t xml:space="preserve">لتوسعة خط أنابيب مياه أبو قلقل بريف منبج   </w:t>
      </w:r>
      <w:r w:rsidR="00823818" w:rsidRPr="00823818">
        <w:rPr>
          <w:sz w:val="36"/>
          <w:szCs w:val="22"/>
          <w:rtl/>
        </w:rPr>
        <w:t xml:space="preserve"> </w:t>
      </w:r>
      <w:proofErr w:type="gramStart"/>
      <w:r w:rsidR="00823818" w:rsidRPr="00823818">
        <w:rPr>
          <w:sz w:val="36"/>
          <w:szCs w:val="22"/>
          <w:rtl/>
        </w:rPr>
        <w:t xml:space="preserve">  </w:t>
      </w:r>
      <w:r w:rsidR="00976AED">
        <w:rPr>
          <w:rFonts w:hint="cs"/>
          <w:sz w:val="36"/>
          <w:szCs w:val="22"/>
          <w:rtl/>
        </w:rPr>
        <w:t>.</w:t>
      </w:r>
      <w:proofErr w:type="gramEnd"/>
      <w:r w:rsidR="00830391">
        <w:rPr>
          <w:rFonts w:hint="cs"/>
          <w:sz w:val="36"/>
          <w:szCs w:val="22"/>
          <w:rtl/>
        </w:rPr>
        <w:t xml:space="preserve"> </w:t>
      </w:r>
    </w:p>
    <w:p w14:paraId="605CC38B" w14:textId="77777777" w:rsidR="00D87A9C" w:rsidRPr="00721011" w:rsidRDefault="00D87A9C" w:rsidP="008D4988">
      <w:pPr>
        <w:pStyle w:val="Title"/>
        <w:jc w:val="right"/>
        <w:rPr>
          <w:sz w:val="36"/>
          <w:szCs w:val="22"/>
        </w:rPr>
      </w:pPr>
    </w:p>
    <w:p w14:paraId="65BEBD65" w14:textId="2E2F4607" w:rsidR="00D87A9C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فقط الشركات الشرعية وتجار الجملة وتجار التجزئة مدعوون للمشاركة. لا </w:t>
      </w:r>
      <w:r w:rsidRPr="00721011">
        <w:rPr>
          <w:rFonts w:hint="cs"/>
          <w:sz w:val="36"/>
          <w:szCs w:val="22"/>
          <w:rtl/>
        </w:rPr>
        <w:t>يحق</w:t>
      </w:r>
      <w:r w:rsidRPr="00721011">
        <w:rPr>
          <w:sz w:val="36"/>
          <w:szCs w:val="22"/>
          <w:rtl/>
        </w:rPr>
        <w:t xml:space="preserve"> </w:t>
      </w:r>
      <w:r w:rsidRPr="00721011">
        <w:rPr>
          <w:rFonts w:hint="cs"/>
          <w:sz w:val="36"/>
          <w:szCs w:val="22"/>
          <w:rtl/>
        </w:rPr>
        <w:t>للمتعاملين مع الشركات</w:t>
      </w:r>
      <w:r w:rsidRPr="00721011">
        <w:rPr>
          <w:sz w:val="36"/>
          <w:szCs w:val="22"/>
          <w:rtl/>
        </w:rPr>
        <w:t xml:space="preserve"> أو </w:t>
      </w:r>
      <w:r w:rsidRPr="00721011">
        <w:rPr>
          <w:rFonts w:hint="cs"/>
          <w:sz w:val="36"/>
          <w:szCs w:val="22"/>
          <w:rtl/>
        </w:rPr>
        <w:t>ال</w:t>
      </w:r>
      <w:r w:rsidRPr="00721011">
        <w:rPr>
          <w:sz w:val="36"/>
          <w:szCs w:val="22"/>
          <w:rtl/>
        </w:rPr>
        <w:t>وسطاء</w:t>
      </w:r>
      <w:r w:rsidRPr="00721011">
        <w:rPr>
          <w:rFonts w:hint="cs"/>
          <w:sz w:val="36"/>
          <w:szCs w:val="22"/>
          <w:rtl/>
        </w:rPr>
        <w:t xml:space="preserve"> المشاركة.</w:t>
      </w:r>
    </w:p>
    <w:p w14:paraId="7365A2B2" w14:textId="15E8AC7A" w:rsidR="00E75367" w:rsidRPr="00721011" w:rsidRDefault="00E75367" w:rsidP="008D4988">
      <w:pPr>
        <w:jc w:val="right"/>
        <w:rPr>
          <w:sz w:val="20"/>
          <w:szCs w:val="28"/>
          <w:lang w:eastAsia="en-US"/>
        </w:rPr>
      </w:pPr>
    </w:p>
    <w:p w14:paraId="28055619" w14:textId="77777777" w:rsidR="00623A12" w:rsidRPr="00721011" w:rsidRDefault="00623A12" w:rsidP="008D4988">
      <w:pPr>
        <w:jc w:val="right"/>
        <w:rPr>
          <w:sz w:val="20"/>
          <w:szCs w:val="28"/>
          <w:rtl/>
          <w:lang w:val="en-GB"/>
        </w:rPr>
      </w:pPr>
    </w:p>
    <w:p w14:paraId="4E068B22" w14:textId="19ED30CC" w:rsidR="00623A12" w:rsidRPr="00721011" w:rsidRDefault="00D87A9C" w:rsidP="00473365">
      <w:pPr>
        <w:pStyle w:val="Title"/>
        <w:bidi/>
        <w:jc w:val="lef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>يمكن الحصول على وثائق المناقصة مع تعليمات مفصلة عن المناقصين والنماذج التي يجب تعبئتها من قبل مكتب</w:t>
      </w:r>
      <w:r w:rsidR="00623A12" w:rsidRPr="00721011">
        <w:rPr>
          <w:rFonts w:hint="cs"/>
          <w:sz w:val="36"/>
          <w:szCs w:val="22"/>
          <w:rtl/>
        </w:rPr>
        <w:t xml:space="preserve"> المنظمة </w:t>
      </w:r>
      <w:r w:rsidRPr="00721011">
        <w:rPr>
          <w:sz w:val="36"/>
          <w:szCs w:val="22"/>
          <w:rtl/>
        </w:rPr>
        <w:t xml:space="preserve">في </w:t>
      </w:r>
      <w:r w:rsidR="00557443" w:rsidRPr="00721011">
        <w:rPr>
          <w:rFonts w:hint="cs"/>
          <w:sz w:val="36"/>
          <w:szCs w:val="22"/>
          <w:rtl/>
        </w:rPr>
        <w:t>كوباني</w:t>
      </w:r>
      <w:r w:rsidRPr="00721011">
        <w:rPr>
          <w:sz w:val="36"/>
          <w:szCs w:val="22"/>
          <w:rtl/>
        </w:rPr>
        <w:t xml:space="preserve"> أو </w:t>
      </w:r>
      <w:proofErr w:type="spellStart"/>
      <w:r w:rsidRPr="00721011">
        <w:rPr>
          <w:sz w:val="36"/>
          <w:szCs w:val="22"/>
          <w:rtl/>
        </w:rPr>
        <w:t>منيج</w:t>
      </w:r>
      <w:proofErr w:type="spellEnd"/>
      <w:r w:rsidR="00557443" w:rsidRPr="00721011">
        <w:rPr>
          <w:rFonts w:hint="cs"/>
          <w:sz w:val="36"/>
          <w:szCs w:val="22"/>
          <w:rtl/>
        </w:rPr>
        <w:t xml:space="preserve"> او الرقة</w:t>
      </w:r>
      <w:r w:rsidR="00823818">
        <w:rPr>
          <w:rFonts w:hint="cs"/>
          <w:sz w:val="36"/>
          <w:szCs w:val="22"/>
          <w:rtl/>
        </w:rPr>
        <w:t xml:space="preserve"> أو ديريك</w:t>
      </w:r>
      <w:r w:rsidRPr="00721011">
        <w:rPr>
          <w:sz w:val="36"/>
          <w:szCs w:val="22"/>
          <w:rtl/>
        </w:rPr>
        <w:t xml:space="preserve"> خلال أيام العمل بين الساعة </w:t>
      </w:r>
      <w:r w:rsidR="00830391">
        <w:rPr>
          <w:rFonts w:hint="cs"/>
          <w:sz w:val="36"/>
          <w:szCs w:val="22"/>
          <w:rtl/>
        </w:rPr>
        <w:t>0</w:t>
      </w:r>
      <w:r w:rsidR="00976AED">
        <w:rPr>
          <w:rFonts w:hint="cs"/>
          <w:sz w:val="36"/>
          <w:szCs w:val="22"/>
          <w:rtl/>
        </w:rPr>
        <w:t>7</w:t>
      </w:r>
      <w:r w:rsidRPr="00721011">
        <w:rPr>
          <w:sz w:val="36"/>
          <w:szCs w:val="22"/>
          <w:rtl/>
        </w:rPr>
        <w:t>:</w:t>
      </w:r>
      <w:r w:rsidR="00830391">
        <w:rPr>
          <w:rFonts w:hint="cs"/>
          <w:sz w:val="36"/>
          <w:szCs w:val="22"/>
          <w:rtl/>
        </w:rPr>
        <w:t>3</w:t>
      </w:r>
      <w:r w:rsidR="005B4D5B" w:rsidRPr="00721011">
        <w:rPr>
          <w:rFonts w:hint="cs"/>
          <w:sz w:val="36"/>
          <w:szCs w:val="22"/>
          <w:rtl/>
        </w:rPr>
        <w:t>0</w:t>
      </w:r>
      <w:r w:rsidRPr="00721011">
        <w:rPr>
          <w:sz w:val="36"/>
          <w:szCs w:val="22"/>
          <w:rtl/>
        </w:rPr>
        <w:t xml:space="preserve"> صبا</w:t>
      </w:r>
      <w:r w:rsidR="00623A12" w:rsidRPr="00721011">
        <w:rPr>
          <w:rFonts w:hint="cs"/>
          <w:sz w:val="36"/>
          <w:szCs w:val="22"/>
          <w:rtl/>
        </w:rPr>
        <w:t xml:space="preserve">حا </w:t>
      </w:r>
      <w:r w:rsidR="00623A12" w:rsidRPr="00721011">
        <w:rPr>
          <w:sz w:val="36"/>
          <w:szCs w:val="22"/>
          <w:rtl/>
        </w:rPr>
        <w:t>والساعة</w:t>
      </w:r>
      <w:r w:rsidR="004416F9" w:rsidRPr="00721011">
        <w:rPr>
          <w:rFonts w:hint="cs"/>
          <w:sz w:val="36"/>
          <w:szCs w:val="22"/>
          <w:rtl/>
        </w:rPr>
        <w:t xml:space="preserve"> </w:t>
      </w:r>
      <w:r w:rsidR="00623A12" w:rsidRPr="00721011">
        <w:rPr>
          <w:rFonts w:hint="cs"/>
          <w:sz w:val="36"/>
          <w:szCs w:val="22"/>
          <w:rtl/>
        </w:rPr>
        <w:t>4</w:t>
      </w:r>
      <w:r w:rsidR="00623A12" w:rsidRPr="00721011">
        <w:rPr>
          <w:sz w:val="36"/>
          <w:szCs w:val="22"/>
          <w:rtl/>
        </w:rPr>
        <w:t>:</w:t>
      </w:r>
      <w:r w:rsidR="00976AED">
        <w:rPr>
          <w:rFonts w:hint="cs"/>
          <w:sz w:val="36"/>
          <w:szCs w:val="22"/>
          <w:rtl/>
        </w:rPr>
        <w:t>0</w:t>
      </w:r>
      <w:r w:rsidR="005B4D5B" w:rsidRPr="00721011">
        <w:rPr>
          <w:rFonts w:hint="cs"/>
          <w:sz w:val="36"/>
          <w:szCs w:val="22"/>
          <w:rtl/>
        </w:rPr>
        <w:t>0</w:t>
      </w:r>
      <w:r w:rsidR="00623A12" w:rsidRPr="00721011">
        <w:rPr>
          <w:sz w:val="36"/>
          <w:szCs w:val="22"/>
          <w:rtl/>
        </w:rPr>
        <w:t xml:space="preserve"> </w:t>
      </w:r>
      <w:proofErr w:type="gramStart"/>
      <w:r w:rsidR="00623A12" w:rsidRPr="00721011">
        <w:rPr>
          <w:sz w:val="36"/>
          <w:szCs w:val="22"/>
          <w:rtl/>
        </w:rPr>
        <w:t>مساءً</w:t>
      </w:r>
      <w:r w:rsidR="00623A12" w:rsidRPr="00721011">
        <w:rPr>
          <w:rFonts w:hint="cs"/>
          <w:sz w:val="36"/>
          <w:szCs w:val="22"/>
          <w:rtl/>
        </w:rPr>
        <w:t xml:space="preserve"> </w:t>
      </w:r>
      <w:r w:rsidR="00623A12" w:rsidRPr="00721011">
        <w:rPr>
          <w:sz w:val="36"/>
          <w:szCs w:val="22"/>
          <w:rtl/>
        </w:rPr>
        <w:t>.</w:t>
      </w:r>
      <w:proofErr w:type="gramEnd"/>
      <w:r w:rsidR="00623A12" w:rsidRPr="00721011">
        <w:rPr>
          <w:sz w:val="36"/>
          <w:szCs w:val="22"/>
          <w:rtl/>
        </w:rPr>
        <w:t xml:space="preserve"> </w:t>
      </w:r>
      <w:r w:rsidR="00D14744">
        <w:rPr>
          <w:rFonts w:hint="cs"/>
          <w:sz w:val="36"/>
          <w:szCs w:val="22"/>
          <w:rtl/>
        </w:rPr>
        <w:t>قبل يو</w:t>
      </w:r>
      <w:r w:rsidR="00844B19">
        <w:rPr>
          <w:rFonts w:hint="cs"/>
          <w:sz w:val="36"/>
          <w:szCs w:val="22"/>
          <w:rtl/>
        </w:rPr>
        <w:t xml:space="preserve">م </w:t>
      </w:r>
      <w:r w:rsidR="00473365" w:rsidRPr="00473365">
        <w:rPr>
          <w:sz w:val="22"/>
          <w:szCs w:val="14"/>
        </w:rPr>
        <w:t>05</w:t>
      </w:r>
      <w:r w:rsidR="004416F9" w:rsidRPr="00473365">
        <w:rPr>
          <w:rFonts w:hint="cs"/>
          <w:sz w:val="22"/>
          <w:szCs w:val="14"/>
          <w:rtl/>
        </w:rPr>
        <w:t xml:space="preserve"> </w:t>
      </w:r>
      <w:r w:rsidR="004416F9" w:rsidRPr="00721011">
        <w:rPr>
          <w:sz w:val="36"/>
          <w:szCs w:val="22"/>
          <w:rtl/>
        </w:rPr>
        <w:t>–</w:t>
      </w:r>
      <w:r w:rsidR="00B33830">
        <w:rPr>
          <w:rFonts w:hint="cs"/>
          <w:sz w:val="36"/>
          <w:szCs w:val="22"/>
          <w:rtl/>
        </w:rPr>
        <w:t xml:space="preserve"> </w:t>
      </w:r>
      <w:r w:rsidR="00823818">
        <w:rPr>
          <w:rFonts w:hint="cs"/>
          <w:sz w:val="36"/>
          <w:szCs w:val="22"/>
          <w:rtl/>
        </w:rPr>
        <w:t>آذار</w:t>
      </w:r>
      <w:r w:rsidR="00B33830">
        <w:rPr>
          <w:rFonts w:hint="cs"/>
          <w:sz w:val="36"/>
          <w:szCs w:val="22"/>
          <w:rtl/>
        </w:rPr>
        <w:t xml:space="preserve"> </w:t>
      </w:r>
      <w:r w:rsidR="00830391">
        <w:rPr>
          <w:rFonts w:hint="cs"/>
          <w:sz w:val="36"/>
          <w:szCs w:val="22"/>
          <w:rtl/>
        </w:rPr>
        <w:t xml:space="preserve">2020 </w:t>
      </w:r>
      <w:r w:rsidR="004416F9" w:rsidRPr="00721011">
        <w:rPr>
          <w:rFonts w:hint="cs"/>
          <w:sz w:val="36"/>
          <w:szCs w:val="22"/>
          <w:rtl/>
        </w:rPr>
        <w:t xml:space="preserve"> </w:t>
      </w:r>
    </w:p>
    <w:p w14:paraId="5B4FEF49" w14:textId="383F6923" w:rsidR="008D4988" w:rsidRPr="00CE20A7" w:rsidRDefault="00623A12" w:rsidP="00CE20A7">
      <w:pPr>
        <w:pStyle w:val="Title"/>
        <w:bidi/>
        <w:jc w:val="left"/>
        <w:rPr>
          <w:sz w:val="36"/>
          <w:szCs w:val="22"/>
        </w:rPr>
      </w:pPr>
      <w:r w:rsidRPr="00721011">
        <w:rPr>
          <w:rFonts w:hint="cs"/>
          <w:sz w:val="36"/>
          <w:szCs w:val="22"/>
          <w:rtl/>
        </w:rPr>
        <w:t xml:space="preserve"> </w:t>
      </w:r>
      <w:proofErr w:type="spellStart"/>
      <w:r w:rsidRPr="00721011">
        <w:rPr>
          <w:rFonts w:hint="cs"/>
          <w:sz w:val="36"/>
          <w:szCs w:val="22"/>
          <w:rtl/>
        </w:rPr>
        <w:t>أو</w:t>
      </w:r>
      <w:r w:rsidR="00D87A9C" w:rsidRPr="00721011">
        <w:rPr>
          <w:sz w:val="36"/>
          <w:szCs w:val="22"/>
          <w:rtl/>
        </w:rPr>
        <w:t>عبر</w:t>
      </w:r>
      <w:proofErr w:type="spellEnd"/>
      <w:r w:rsidR="00D87A9C" w:rsidRPr="00721011">
        <w:rPr>
          <w:sz w:val="36"/>
          <w:szCs w:val="22"/>
          <w:rtl/>
        </w:rPr>
        <w:t xml:space="preserve"> البريد الإلكترون</w:t>
      </w:r>
      <w:r w:rsidR="00D87A9C" w:rsidRPr="00721011">
        <w:rPr>
          <w:rFonts w:hint="cs"/>
          <w:sz w:val="36"/>
          <w:szCs w:val="22"/>
          <w:rtl/>
        </w:rPr>
        <w:t>ي</w:t>
      </w:r>
      <w:r w:rsidRPr="00721011">
        <w:rPr>
          <w:rFonts w:hint="cs"/>
          <w:sz w:val="36"/>
          <w:szCs w:val="22"/>
          <w:rtl/>
        </w:rPr>
        <w:t xml:space="preserve"> - </w:t>
      </w:r>
      <w:hyperlink r:id="rId8" w:history="1">
        <w:r w:rsidR="00830391" w:rsidRPr="0096103E">
          <w:rPr>
            <w:rStyle w:val="Hyperlink"/>
            <w:rFonts w:asciiTheme="minorHAnsi" w:hAnsiTheme="minorHAnsi" w:cstheme="minorHAnsi"/>
            <w:b w:val="0"/>
            <w:i w:val="0"/>
            <w:sz w:val="20"/>
            <w:szCs w:val="28"/>
            <w:lang w:eastAsia="cs-CZ"/>
          </w:rPr>
          <w:t>Procurement.nes@pinf.cz</w:t>
        </w:r>
      </w:hyperlink>
      <w:r w:rsidRPr="00721011">
        <w:rPr>
          <w:rFonts w:hint="cs"/>
          <w:sz w:val="36"/>
          <w:szCs w:val="22"/>
          <w:rtl/>
        </w:rPr>
        <w:t xml:space="preserve"> </w:t>
      </w:r>
    </w:p>
    <w:p w14:paraId="4D49B43B" w14:textId="77777777" w:rsidR="00E75367" w:rsidRDefault="00E75367" w:rsidP="008D4988">
      <w:pPr>
        <w:jc w:val="right"/>
        <w:rPr>
          <w:lang w:val="en-GB"/>
        </w:rPr>
      </w:pPr>
    </w:p>
    <w:p w14:paraId="743581BA" w14:textId="77777777" w:rsidR="00706ABF" w:rsidRPr="00830391" w:rsidRDefault="00706ABF" w:rsidP="008D4988">
      <w:pPr>
        <w:jc w:val="right"/>
        <w:rPr>
          <w:rStyle w:val="IntenseEmphasis"/>
          <w:rFonts w:asciiTheme="minorHAnsi" w:hAnsiTheme="minorHAnsi" w:cstheme="minorHAnsi"/>
          <w:i w:val="0"/>
          <w:sz w:val="22"/>
          <w:szCs w:val="28"/>
          <w:lang w:val="en-GB"/>
        </w:rPr>
      </w:pPr>
    </w:p>
    <w:p w14:paraId="71B370F5" w14:textId="77777777" w:rsidR="004B66E5" w:rsidRDefault="008D4988" w:rsidP="008D4988">
      <w:pPr>
        <w:pStyle w:val="Title"/>
        <w:jc w:val="right"/>
        <w:rPr>
          <w:b w:val="0"/>
          <w:bCs/>
          <w:sz w:val="40"/>
          <w:szCs w:val="24"/>
        </w:rPr>
      </w:pPr>
      <w:r w:rsidRPr="00080C80">
        <w:rPr>
          <w:b w:val="0"/>
          <w:bCs/>
          <w:sz w:val="40"/>
          <w:szCs w:val="24"/>
          <w:rtl/>
        </w:rPr>
        <w:t>يجب اتباع نماذج المناقصة والتعليمات الواردة في وثائق المناقصة بصرامة وإلا قد يتم استبعاد عرض المناقصة</w:t>
      </w:r>
    </w:p>
    <w:p w14:paraId="1B758C65" w14:textId="77777777" w:rsidR="004B66E5" w:rsidRDefault="004B66E5" w:rsidP="004B66E5">
      <w:pPr>
        <w:bidi/>
        <w:jc w:val="left"/>
        <w:rPr>
          <w:rFonts w:cs="Arial"/>
          <w:b/>
          <w:bCs/>
          <w:lang w:val="en-GB" w:bidi="ar-SY"/>
        </w:rPr>
      </w:pPr>
    </w:p>
    <w:p w14:paraId="4B7820E4" w14:textId="77777777" w:rsidR="008D4988" w:rsidRPr="00721011" w:rsidRDefault="008D4988" w:rsidP="008D4988">
      <w:pPr>
        <w:pStyle w:val="Title"/>
        <w:bidi/>
        <w:jc w:val="left"/>
        <w:rPr>
          <w:sz w:val="36"/>
          <w:szCs w:val="22"/>
        </w:rPr>
      </w:pPr>
    </w:p>
    <w:p w14:paraId="6F8771C8" w14:textId="3C92F010" w:rsidR="00830391" w:rsidRPr="008B3398" w:rsidRDefault="008D4988" w:rsidP="008B3398">
      <w:pPr>
        <w:pStyle w:val="Title"/>
        <w:bidi/>
        <w:jc w:val="left"/>
        <w:rPr>
          <w:rStyle w:val="Hyperlink"/>
          <w:color w:val="auto"/>
          <w:sz w:val="36"/>
          <w:szCs w:val="22"/>
          <w:u w:val="none"/>
          <w:rtl/>
        </w:rPr>
      </w:pPr>
      <w:r w:rsidRPr="00721011">
        <w:rPr>
          <w:sz w:val="36"/>
          <w:szCs w:val="22"/>
          <w:rtl/>
        </w:rPr>
        <w:t xml:space="preserve">يجب تقديم عروض المناقصات المختومة </w:t>
      </w:r>
      <w:r w:rsidR="007171C0" w:rsidRPr="00721011">
        <w:rPr>
          <w:rFonts w:hint="cs"/>
          <w:sz w:val="36"/>
          <w:szCs w:val="22"/>
          <w:rtl/>
        </w:rPr>
        <w:t>مع ا</w:t>
      </w:r>
      <w:r w:rsidR="00086C94" w:rsidRPr="00721011">
        <w:rPr>
          <w:rFonts w:hint="cs"/>
          <w:sz w:val="36"/>
          <w:szCs w:val="22"/>
          <w:rtl/>
        </w:rPr>
        <w:t>لمستندات المطلوبة</w:t>
      </w:r>
      <w:r w:rsidR="00976AED">
        <w:rPr>
          <w:rFonts w:hint="cs"/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>إلى مكت</w:t>
      </w:r>
      <w:r w:rsidR="00F9587A">
        <w:rPr>
          <w:rFonts w:hint="cs"/>
          <w:sz w:val="36"/>
          <w:szCs w:val="22"/>
          <w:rtl/>
        </w:rPr>
        <w:t xml:space="preserve">ب </w:t>
      </w:r>
      <w:proofErr w:type="gramStart"/>
      <w:r w:rsidR="00F9587A">
        <w:rPr>
          <w:rFonts w:hint="cs"/>
          <w:sz w:val="36"/>
          <w:szCs w:val="22"/>
          <w:rtl/>
        </w:rPr>
        <w:t xml:space="preserve">المنظمة </w:t>
      </w:r>
      <w:r w:rsidRPr="00721011">
        <w:rPr>
          <w:sz w:val="22"/>
          <w:szCs w:val="14"/>
        </w:rPr>
        <w:t xml:space="preserve"> </w:t>
      </w:r>
      <w:r w:rsidRPr="00721011">
        <w:rPr>
          <w:sz w:val="36"/>
          <w:szCs w:val="22"/>
          <w:rtl/>
        </w:rPr>
        <w:t>ف</w:t>
      </w:r>
      <w:r w:rsidR="00830391">
        <w:rPr>
          <w:rFonts w:hint="cs"/>
          <w:sz w:val="36"/>
          <w:szCs w:val="22"/>
          <w:rtl/>
        </w:rPr>
        <w:t>ي</w:t>
      </w:r>
      <w:proofErr w:type="gramEnd"/>
      <w:r w:rsidR="00830391">
        <w:rPr>
          <w:rFonts w:hint="cs"/>
          <w:sz w:val="36"/>
          <w:szCs w:val="22"/>
          <w:rtl/>
        </w:rPr>
        <w:t xml:space="preserve"> </w:t>
      </w:r>
      <w:r w:rsidR="00976AED">
        <w:rPr>
          <w:rFonts w:hint="cs"/>
          <w:sz w:val="36"/>
          <w:szCs w:val="22"/>
          <w:rtl/>
        </w:rPr>
        <w:t>منبج</w:t>
      </w:r>
      <w:r w:rsidR="008B3398">
        <w:rPr>
          <w:rFonts w:hint="cs"/>
          <w:sz w:val="36"/>
          <w:szCs w:val="22"/>
          <w:rtl/>
        </w:rPr>
        <w:t xml:space="preserve"> أو عبر الايميل : </w:t>
      </w:r>
      <w:hyperlink r:id="rId9" w:history="1">
        <w:r w:rsidR="008B3398" w:rsidRPr="000E011B">
          <w:rPr>
            <w:rStyle w:val="Hyperlink"/>
            <w:rFonts w:ascii="Calibri-Bold" w:hAnsi="Calibri-Bold" w:cs="Calibri-Bold"/>
            <w:b w:val="0"/>
            <w:bCs/>
            <w:sz w:val="22"/>
            <w:szCs w:val="22"/>
            <w:lang w:val="en-GB"/>
          </w:rPr>
          <w:t>secure.bid@pinf.cz</w:t>
        </w:r>
      </w:hyperlink>
      <w:r w:rsidR="00F9587A">
        <w:rPr>
          <w:rFonts w:hint="cs"/>
          <w:sz w:val="36"/>
          <w:szCs w:val="22"/>
          <w:rtl/>
        </w:rPr>
        <w:t>.</w:t>
      </w:r>
    </w:p>
    <w:p w14:paraId="72E417B0" w14:textId="77777777" w:rsidR="008B3398" w:rsidRDefault="008B3398" w:rsidP="00086C94">
      <w:pPr>
        <w:pStyle w:val="Title"/>
        <w:bidi/>
        <w:jc w:val="left"/>
        <w:rPr>
          <w:sz w:val="36"/>
          <w:szCs w:val="22"/>
          <w:rtl/>
        </w:rPr>
      </w:pPr>
    </w:p>
    <w:p w14:paraId="062A0648" w14:textId="505349AA" w:rsidR="0008411B" w:rsidRPr="00721011" w:rsidRDefault="008D4988" w:rsidP="008B3398">
      <w:pPr>
        <w:pStyle w:val="Title"/>
        <w:bidi/>
        <w:jc w:val="lef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على شكل نسخة مطبوعة قبل تاريخ وقت </w:t>
      </w:r>
      <w:r w:rsidRPr="00B33830">
        <w:rPr>
          <w:sz w:val="36"/>
          <w:szCs w:val="22"/>
          <w:rtl/>
        </w:rPr>
        <w:t xml:space="preserve">الإغلاق: </w:t>
      </w:r>
      <w:r w:rsidR="00473365" w:rsidRPr="00473365">
        <w:rPr>
          <w:sz w:val="24"/>
          <w:szCs w:val="16"/>
        </w:rPr>
        <w:t>07</w:t>
      </w:r>
      <w:r w:rsidR="00557443" w:rsidRPr="00473365">
        <w:rPr>
          <w:rFonts w:hint="cs"/>
          <w:b w:val="0"/>
          <w:bCs/>
          <w:sz w:val="18"/>
          <w:szCs w:val="10"/>
          <w:rtl/>
        </w:rPr>
        <w:t xml:space="preserve"> </w:t>
      </w:r>
      <w:r w:rsidR="00557443" w:rsidRPr="00844B19">
        <w:rPr>
          <w:b w:val="0"/>
          <w:bCs/>
          <w:sz w:val="36"/>
          <w:szCs w:val="22"/>
          <w:rtl/>
        </w:rPr>
        <w:t>–</w:t>
      </w:r>
      <w:r w:rsidR="00557443" w:rsidRPr="00844B19">
        <w:rPr>
          <w:rFonts w:hint="cs"/>
          <w:b w:val="0"/>
          <w:bCs/>
          <w:sz w:val="36"/>
          <w:szCs w:val="22"/>
          <w:rtl/>
        </w:rPr>
        <w:t xml:space="preserve"> </w:t>
      </w:r>
      <w:r w:rsidR="00844B19" w:rsidRPr="00844B19">
        <w:rPr>
          <w:rFonts w:hint="cs"/>
          <w:b w:val="0"/>
          <w:bCs/>
          <w:sz w:val="36"/>
          <w:szCs w:val="22"/>
          <w:rtl/>
        </w:rPr>
        <w:t>نيسان</w:t>
      </w:r>
      <w:r w:rsidR="00086C94" w:rsidRPr="00844B19">
        <w:rPr>
          <w:rFonts w:hint="cs"/>
          <w:b w:val="0"/>
          <w:bCs/>
          <w:sz w:val="36"/>
          <w:szCs w:val="22"/>
          <w:rtl/>
        </w:rPr>
        <w:t xml:space="preserve"> </w:t>
      </w:r>
      <w:r w:rsidR="00557443" w:rsidRPr="00844B19">
        <w:rPr>
          <w:b w:val="0"/>
          <w:bCs/>
          <w:sz w:val="36"/>
          <w:szCs w:val="22"/>
          <w:rtl/>
        </w:rPr>
        <w:t>–</w:t>
      </w:r>
      <w:r w:rsidR="00557443" w:rsidRPr="00844B19">
        <w:rPr>
          <w:rFonts w:hint="cs"/>
          <w:b w:val="0"/>
          <w:bCs/>
          <w:sz w:val="36"/>
          <w:szCs w:val="22"/>
          <w:rtl/>
        </w:rPr>
        <w:t xml:space="preserve"> </w:t>
      </w:r>
      <w:proofErr w:type="gramStart"/>
      <w:r w:rsidR="00830391" w:rsidRPr="00844B19">
        <w:rPr>
          <w:rFonts w:hint="cs"/>
          <w:b w:val="0"/>
          <w:bCs/>
          <w:sz w:val="36"/>
          <w:szCs w:val="22"/>
          <w:rtl/>
        </w:rPr>
        <w:t>2020</w:t>
      </w:r>
      <w:r w:rsidR="00557443" w:rsidRPr="00B33830">
        <w:rPr>
          <w:rFonts w:hint="cs"/>
          <w:sz w:val="36"/>
          <w:szCs w:val="22"/>
          <w:rtl/>
        </w:rPr>
        <w:t xml:space="preserve"> </w:t>
      </w:r>
      <w:r w:rsidR="007171C0" w:rsidRPr="00B33830">
        <w:rPr>
          <w:rFonts w:hint="cs"/>
          <w:sz w:val="36"/>
          <w:szCs w:val="22"/>
          <w:rtl/>
        </w:rPr>
        <w:t xml:space="preserve"> </w:t>
      </w:r>
      <w:r w:rsidRPr="00B33830">
        <w:rPr>
          <w:sz w:val="36"/>
          <w:szCs w:val="22"/>
          <w:rtl/>
        </w:rPr>
        <w:t>الساعة</w:t>
      </w:r>
      <w:proofErr w:type="gramEnd"/>
      <w:r w:rsidRPr="00B33830">
        <w:rPr>
          <w:sz w:val="36"/>
          <w:szCs w:val="22"/>
          <w:rtl/>
        </w:rPr>
        <w:t xml:space="preserve"> </w:t>
      </w:r>
      <w:r w:rsidR="00B33830" w:rsidRPr="00445A66">
        <w:rPr>
          <w:i w:val="0"/>
          <w:iCs/>
          <w:sz w:val="22"/>
          <w:szCs w:val="14"/>
        </w:rPr>
        <w:t>12</w:t>
      </w:r>
      <w:r w:rsidR="00976AED" w:rsidRPr="00445A66">
        <w:rPr>
          <w:i w:val="0"/>
          <w:iCs/>
          <w:sz w:val="22"/>
          <w:szCs w:val="14"/>
        </w:rPr>
        <w:t xml:space="preserve">:00 </w:t>
      </w:r>
      <w:r w:rsidR="00976AED" w:rsidRPr="00445A66">
        <w:rPr>
          <w:rFonts w:hint="cs"/>
          <w:i w:val="0"/>
          <w:iCs/>
          <w:sz w:val="22"/>
          <w:szCs w:val="14"/>
          <w:rtl/>
        </w:rPr>
        <w:t xml:space="preserve"> </w:t>
      </w:r>
      <w:r w:rsidR="00445A66">
        <w:rPr>
          <w:rFonts w:hint="cs"/>
          <w:i w:val="0"/>
          <w:iCs/>
          <w:sz w:val="22"/>
          <w:szCs w:val="14"/>
          <w:rtl/>
        </w:rPr>
        <w:t xml:space="preserve"> </w:t>
      </w:r>
      <w:r w:rsidR="00B33830">
        <w:rPr>
          <w:rFonts w:hint="cs"/>
          <w:sz w:val="36"/>
          <w:szCs w:val="22"/>
          <w:rtl/>
          <w:lang w:val="en-GB" w:bidi="ar-IQ"/>
        </w:rPr>
        <w:t>ظهرا</w:t>
      </w:r>
      <w:r w:rsidRPr="00721011">
        <w:rPr>
          <w:sz w:val="36"/>
          <w:szCs w:val="22"/>
          <w:rtl/>
        </w:rPr>
        <w:t xml:space="preserve"> بالتوقيت المحلي</w:t>
      </w:r>
      <w:r w:rsidR="008B3398">
        <w:rPr>
          <w:rFonts w:hint="cs"/>
          <w:sz w:val="36"/>
          <w:szCs w:val="22"/>
          <w:rtl/>
        </w:rPr>
        <w:t xml:space="preserve"> السوري </w:t>
      </w:r>
      <w:r w:rsidRPr="00721011">
        <w:rPr>
          <w:sz w:val="36"/>
          <w:szCs w:val="22"/>
        </w:rPr>
        <w:t>.</w:t>
      </w:r>
    </w:p>
    <w:p w14:paraId="793F841E" w14:textId="77777777" w:rsidR="00730E2A" w:rsidRPr="00721011" w:rsidRDefault="00730E2A" w:rsidP="008D4988">
      <w:pPr>
        <w:pStyle w:val="Title"/>
        <w:jc w:val="right"/>
        <w:rPr>
          <w:sz w:val="36"/>
          <w:szCs w:val="22"/>
        </w:rPr>
      </w:pPr>
      <w:r w:rsidRPr="00721011">
        <w:rPr>
          <w:sz w:val="36"/>
          <w:szCs w:val="22"/>
        </w:rPr>
        <w:t xml:space="preserve">                                                                                  </w:t>
      </w:r>
    </w:p>
    <w:p w14:paraId="14BC62B2" w14:textId="2AAF9B77" w:rsidR="00730E2A" w:rsidRPr="00830391" w:rsidRDefault="008D4988" w:rsidP="008D4988">
      <w:pPr>
        <w:pStyle w:val="Title"/>
        <w:bidi/>
        <w:jc w:val="left"/>
        <w:rPr>
          <w:rtl/>
          <w:lang w:val="en-GB" w:bidi="ar-IQ"/>
        </w:rPr>
      </w:pPr>
      <w:r w:rsidRPr="00721011">
        <w:rPr>
          <w:sz w:val="36"/>
          <w:szCs w:val="22"/>
          <w:rtl/>
        </w:rPr>
        <w:t>ستُعقد الجلسة الافتتاحية للمغلف يوم</w:t>
      </w:r>
      <w:r w:rsidR="00557443" w:rsidRPr="00721011">
        <w:rPr>
          <w:rFonts w:hint="cs"/>
          <w:sz w:val="36"/>
          <w:szCs w:val="22"/>
          <w:rtl/>
        </w:rPr>
        <w:t xml:space="preserve"> </w:t>
      </w:r>
      <w:r w:rsidR="00473365" w:rsidRPr="00473365">
        <w:rPr>
          <w:sz w:val="22"/>
          <w:szCs w:val="14"/>
        </w:rPr>
        <w:t>07</w:t>
      </w:r>
      <w:r w:rsidR="00557443" w:rsidRPr="00473365">
        <w:rPr>
          <w:rFonts w:hint="cs"/>
          <w:bCs/>
          <w:sz w:val="22"/>
          <w:szCs w:val="14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844B19">
        <w:rPr>
          <w:rFonts w:hint="cs"/>
          <w:bCs/>
          <w:sz w:val="36"/>
          <w:szCs w:val="22"/>
          <w:rtl/>
        </w:rPr>
        <w:t>نيسان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proofErr w:type="gramStart"/>
      <w:r w:rsidR="00830391">
        <w:rPr>
          <w:rFonts w:hint="cs"/>
          <w:bCs/>
          <w:sz w:val="36"/>
          <w:szCs w:val="22"/>
          <w:rtl/>
        </w:rPr>
        <w:t>2020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 xml:space="preserve"> الساعة</w:t>
      </w:r>
      <w:proofErr w:type="gramEnd"/>
      <w:r w:rsidRPr="00721011">
        <w:rPr>
          <w:sz w:val="36"/>
          <w:szCs w:val="22"/>
          <w:rtl/>
        </w:rPr>
        <w:t xml:space="preserve"> </w:t>
      </w:r>
      <w:r w:rsidR="00473365" w:rsidRPr="00473365">
        <w:rPr>
          <w:rFonts w:hint="cs"/>
          <w:b w:val="0"/>
          <w:bCs/>
          <w:sz w:val="36"/>
          <w:szCs w:val="22"/>
          <w:rtl/>
        </w:rPr>
        <w:t>02</w:t>
      </w:r>
      <w:r w:rsidR="00976AED" w:rsidRPr="00473365">
        <w:rPr>
          <w:rFonts w:hint="cs"/>
          <w:b w:val="0"/>
          <w:bCs/>
          <w:sz w:val="36"/>
          <w:szCs w:val="22"/>
          <w:rtl/>
        </w:rPr>
        <w:t>:</w:t>
      </w:r>
      <w:r w:rsidR="00844B19" w:rsidRPr="00473365">
        <w:rPr>
          <w:rFonts w:hint="cs"/>
          <w:b w:val="0"/>
          <w:bCs/>
          <w:sz w:val="36"/>
          <w:szCs w:val="22"/>
          <w:rtl/>
        </w:rPr>
        <w:t>0</w:t>
      </w:r>
      <w:r w:rsidR="00823818" w:rsidRPr="00473365">
        <w:rPr>
          <w:rFonts w:hint="cs"/>
          <w:b w:val="0"/>
          <w:bCs/>
          <w:sz w:val="36"/>
          <w:szCs w:val="22"/>
          <w:rtl/>
        </w:rPr>
        <w:t>0</w:t>
      </w:r>
      <w:r w:rsidR="00B33830">
        <w:rPr>
          <w:rFonts w:hint="cs"/>
          <w:sz w:val="36"/>
          <w:szCs w:val="22"/>
          <w:rtl/>
        </w:rPr>
        <w:t xml:space="preserve"> ظهرا</w:t>
      </w:r>
      <w:r w:rsidRPr="00721011">
        <w:rPr>
          <w:sz w:val="36"/>
          <w:szCs w:val="22"/>
          <w:rtl/>
        </w:rPr>
        <w:t xml:space="preserve"> في مكتب</w:t>
      </w:r>
      <w:r w:rsidRPr="00721011">
        <w:rPr>
          <w:sz w:val="36"/>
          <w:szCs w:val="22"/>
        </w:rPr>
        <w:t xml:space="preserve"> </w:t>
      </w:r>
      <w:r w:rsidR="00B33830">
        <w:rPr>
          <w:iCs/>
          <w:sz w:val="22"/>
          <w:szCs w:val="14"/>
        </w:rPr>
        <w:t>CVT</w:t>
      </w:r>
      <w:r w:rsidRPr="00721011">
        <w:rPr>
          <w:sz w:val="22"/>
          <w:szCs w:val="14"/>
        </w:rPr>
        <w:t xml:space="preserve"> </w:t>
      </w:r>
      <w:r w:rsidR="00976AED">
        <w:rPr>
          <w:rFonts w:hint="cs"/>
          <w:b w:val="0"/>
          <w:bCs/>
          <w:sz w:val="40"/>
          <w:szCs w:val="24"/>
          <w:rtl/>
        </w:rPr>
        <w:t>منبج</w:t>
      </w:r>
      <w:r w:rsidRPr="00721011">
        <w:rPr>
          <w:sz w:val="36"/>
          <w:szCs w:val="22"/>
          <w:rtl/>
        </w:rPr>
        <w:t xml:space="preserve">. العارضين أو ممثليهم </w:t>
      </w:r>
      <w:r w:rsidRPr="008D4988">
        <w:rPr>
          <w:rFonts w:ascii="Calibri" w:hAnsi="Calibri"/>
          <w:iCs/>
          <w:sz w:val="20"/>
          <w:rtl/>
        </w:rPr>
        <w:t>المعتمدين</w:t>
      </w:r>
      <w:r w:rsidR="00086C94">
        <w:rPr>
          <w:rFonts w:ascii="Calibri" w:hAnsi="Calibri" w:hint="cs"/>
          <w:iCs/>
          <w:sz w:val="20"/>
          <w:rtl/>
        </w:rPr>
        <w:t xml:space="preserve"> مدعوون الى</w:t>
      </w:r>
      <w:r w:rsidRPr="008D4988">
        <w:rPr>
          <w:rFonts w:ascii="Calibri" w:hAnsi="Calibri"/>
          <w:iCs/>
          <w:sz w:val="20"/>
          <w:rtl/>
        </w:rPr>
        <w:t xml:space="preserve"> الحضور </w:t>
      </w:r>
      <w:r w:rsidR="00086C94">
        <w:rPr>
          <w:rFonts w:ascii="Calibri" w:hAnsi="Calibri" w:hint="cs"/>
          <w:iCs/>
          <w:sz w:val="20"/>
          <w:rtl/>
        </w:rPr>
        <w:t xml:space="preserve">جلسة فتح </w:t>
      </w:r>
      <w:proofErr w:type="gramStart"/>
      <w:r w:rsidR="00086C94">
        <w:rPr>
          <w:rFonts w:ascii="Calibri" w:hAnsi="Calibri" w:hint="cs"/>
          <w:iCs/>
          <w:sz w:val="20"/>
          <w:rtl/>
        </w:rPr>
        <w:t xml:space="preserve">الظروف </w:t>
      </w:r>
      <w:r w:rsidRPr="008D4988">
        <w:rPr>
          <w:rFonts w:ascii="Calibri" w:hAnsi="Calibri"/>
          <w:iCs/>
          <w:sz w:val="20"/>
          <w:rtl/>
        </w:rPr>
        <w:t xml:space="preserve"> في</w:t>
      </w:r>
      <w:proofErr w:type="gramEnd"/>
      <w:r w:rsidRPr="008D4988">
        <w:rPr>
          <w:rFonts w:ascii="Calibri" w:hAnsi="Calibri"/>
          <w:iCs/>
          <w:sz w:val="20"/>
          <w:rtl/>
        </w:rPr>
        <w:t xml:space="preserve"> </w:t>
      </w:r>
      <w:r w:rsidRPr="008D4988">
        <w:rPr>
          <w:rtl/>
        </w:rPr>
        <w:t>المك</w:t>
      </w:r>
      <w:r w:rsidR="00830391">
        <w:rPr>
          <w:rFonts w:hint="cs"/>
          <w:rtl/>
        </w:rPr>
        <w:t xml:space="preserve">تب </w:t>
      </w:r>
      <w:r w:rsidR="00976AED">
        <w:rPr>
          <w:rFonts w:hint="cs"/>
          <w:rtl/>
        </w:rPr>
        <w:t>منبج</w:t>
      </w:r>
      <w:r w:rsidR="00830391">
        <w:rPr>
          <w:rFonts w:hint="cs"/>
          <w:rtl/>
        </w:rPr>
        <w:t xml:space="preserve">. </w:t>
      </w:r>
    </w:p>
    <w:p w14:paraId="1A22FA71" w14:textId="77777777" w:rsidR="00126F1E" w:rsidRPr="00126F1E" w:rsidRDefault="00126F1E" w:rsidP="008D4988">
      <w:bookmarkStart w:id="2" w:name="_GoBack"/>
      <w:bookmarkEnd w:id="2"/>
    </w:p>
    <w:sectPr w:rsidR="00126F1E" w:rsidRPr="00126F1E" w:rsidSect="004729C9">
      <w:footerReference w:type="default" r:id="rId10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44A281" w14:textId="77777777" w:rsidR="00EC553B" w:rsidRDefault="00EC553B" w:rsidP="008D4988">
      <w:r>
        <w:separator/>
      </w:r>
    </w:p>
  </w:endnote>
  <w:endnote w:type="continuationSeparator" w:id="0">
    <w:p w14:paraId="1393603E" w14:textId="77777777" w:rsidR="00EC553B" w:rsidRDefault="00EC553B" w:rsidP="008D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8D4988">
    <w:pPr>
      <w:pStyle w:val="Footer"/>
    </w:pPr>
  </w:p>
  <w:p w14:paraId="26EE7D60" w14:textId="288AB0EB" w:rsidR="00D12943" w:rsidRPr="00CD4720" w:rsidRDefault="00D12943" w:rsidP="008D4988">
    <w:pPr>
      <w:pStyle w:val="Footer"/>
    </w:pPr>
    <w:r>
      <w:t xml:space="preserve"> </w:t>
    </w:r>
  </w:p>
  <w:p w14:paraId="6447BD1E" w14:textId="292500AE" w:rsidR="00D12943" w:rsidRPr="00CD4720" w:rsidRDefault="00D12943" w:rsidP="008D4988">
    <w:pPr>
      <w:pStyle w:val="Footer"/>
    </w:pPr>
  </w:p>
  <w:p w14:paraId="2F2F185E" w14:textId="77777777" w:rsidR="00D12943" w:rsidRPr="00CD4720" w:rsidRDefault="00D12943" w:rsidP="008D4988">
    <w:pPr>
      <w:pStyle w:val="Footer"/>
    </w:pPr>
  </w:p>
  <w:p w14:paraId="3CC69A47" w14:textId="77777777" w:rsidR="00D12943" w:rsidRPr="00CD4720" w:rsidRDefault="00D12943" w:rsidP="008D4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F1537" w14:textId="77777777" w:rsidR="00EC553B" w:rsidRDefault="00EC553B" w:rsidP="008D4988">
      <w:r>
        <w:separator/>
      </w:r>
    </w:p>
  </w:footnote>
  <w:footnote w:type="continuationSeparator" w:id="0">
    <w:p w14:paraId="145F7633" w14:textId="77777777" w:rsidR="00EC553B" w:rsidRDefault="00EC553B" w:rsidP="008D4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046B3"/>
    <w:rsid w:val="000170E2"/>
    <w:rsid w:val="00021209"/>
    <w:rsid w:val="00064922"/>
    <w:rsid w:val="00070C3E"/>
    <w:rsid w:val="0007398F"/>
    <w:rsid w:val="00080C80"/>
    <w:rsid w:val="0008411B"/>
    <w:rsid w:val="00086C94"/>
    <w:rsid w:val="000A7A46"/>
    <w:rsid w:val="000E3C31"/>
    <w:rsid w:val="001035D4"/>
    <w:rsid w:val="00111DCB"/>
    <w:rsid w:val="00122BBF"/>
    <w:rsid w:val="00126F1E"/>
    <w:rsid w:val="00131282"/>
    <w:rsid w:val="00132B93"/>
    <w:rsid w:val="001550DE"/>
    <w:rsid w:val="00171EA7"/>
    <w:rsid w:val="0019554F"/>
    <w:rsid w:val="001B5D3D"/>
    <w:rsid w:val="001B69BF"/>
    <w:rsid w:val="001D26F3"/>
    <w:rsid w:val="001F7A3D"/>
    <w:rsid w:val="002074D6"/>
    <w:rsid w:val="00247ADC"/>
    <w:rsid w:val="002566F6"/>
    <w:rsid w:val="002C5D17"/>
    <w:rsid w:val="002D0C4C"/>
    <w:rsid w:val="002D1844"/>
    <w:rsid w:val="002F198B"/>
    <w:rsid w:val="0030092B"/>
    <w:rsid w:val="00311DC0"/>
    <w:rsid w:val="00313AAA"/>
    <w:rsid w:val="00323D2E"/>
    <w:rsid w:val="00335F8C"/>
    <w:rsid w:val="00342FB3"/>
    <w:rsid w:val="00344808"/>
    <w:rsid w:val="0038376B"/>
    <w:rsid w:val="003908C1"/>
    <w:rsid w:val="0039212B"/>
    <w:rsid w:val="00393724"/>
    <w:rsid w:val="003A3238"/>
    <w:rsid w:val="003B749B"/>
    <w:rsid w:val="003C5C1A"/>
    <w:rsid w:val="003E590B"/>
    <w:rsid w:val="003F38C7"/>
    <w:rsid w:val="004416F9"/>
    <w:rsid w:val="004441C8"/>
    <w:rsid w:val="00445031"/>
    <w:rsid w:val="00445A66"/>
    <w:rsid w:val="004729C9"/>
    <w:rsid w:val="00473365"/>
    <w:rsid w:val="0048529C"/>
    <w:rsid w:val="00486D15"/>
    <w:rsid w:val="00495E22"/>
    <w:rsid w:val="0049799E"/>
    <w:rsid w:val="004B66E5"/>
    <w:rsid w:val="004D1C2A"/>
    <w:rsid w:val="004D44BC"/>
    <w:rsid w:val="004D4F80"/>
    <w:rsid w:val="004F5D6E"/>
    <w:rsid w:val="005021B6"/>
    <w:rsid w:val="00527868"/>
    <w:rsid w:val="00533192"/>
    <w:rsid w:val="0053769A"/>
    <w:rsid w:val="00537DEC"/>
    <w:rsid w:val="005400EF"/>
    <w:rsid w:val="00557443"/>
    <w:rsid w:val="005855BF"/>
    <w:rsid w:val="00592B19"/>
    <w:rsid w:val="005B2A1F"/>
    <w:rsid w:val="005B4D5B"/>
    <w:rsid w:val="005B6F15"/>
    <w:rsid w:val="005C10ED"/>
    <w:rsid w:val="006062CD"/>
    <w:rsid w:val="00623A12"/>
    <w:rsid w:val="00630389"/>
    <w:rsid w:val="00664610"/>
    <w:rsid w:val="00682242"/>
    <w:rsid w:val="0068483B"/>
    <w:rsid w:val="006858A6"/>
    <w:rsid w:val="0069716D"/>
    <w:rsid w:val="006A7DA9"/>
    <w:rsid w:val="006C6154"/>
    <w:rsid w:val="006D27A8"/>
    <w:rsid w:val="0070387B"/>
    <w:rsid w:val="0070630A"/>
    <w:rsid w:val="00706ABF"/>
    <w:rsid w:val="0070760D"/>
    <w:rsid w:val="007171C0"/>
    <w:rsid w:val="00721011"/>
    <w:rsid w:val="00730181"/>
    <w:rsid w:val="00730E2A"/>
    <w:rsid w:val="0074244C"/>
    <w:rsid w:val="007704DF"/>
    <w:rsid w:val="0079296F"/>
    <w:rsid w:val="007A0D4A"/>
    <w:rsid w:val="007A6679"/>
    <w:rsid w:val="007A6F62"/>
    <w:rsid w:val="007A7381"/>
    <w:rsid w:val="007A7B74"/>
    <w:rsid w:val="007F2E5C"/>
    <w:rsid w:val="00813A01"/>
    <w:rsid w:val="00823818"/>
    <w:rsid w:val="00830391"/>
    <w:rsid w:val="00830A8E"/>
    <w:rsid w:val="00840F2F"/>
    <w:rsid w:val="00844AAE"/>
    <w:rsid w:val="00844B19"/>
    <w:rsid w:val="008477BA"/>
    <w:rsid w:val="00847E5E"/>
    <w:rsid w:val="008638DD"/>
    <w:rsid w:val="00871FE3"/>
    <w:rsid w:val="00880B7E"/>
    <w:rsid w:val="008A49F9"/>
    <w:rsid w:val="008B3398"/>
    <w:rsid w:val="008D4988"/>
    <w:rsid w:val="008D54CE"/>
    <w:rsid w:val="008D79D1"/>
    <w:rsid w:val="008E0677"/>
    <w:rsid w:val="008E57BB"/>
    <w:rsid w:val="008F190A"/>
    <w:rsid w:val="009507FB"/>
    <w:rsid w:val="0095328E"/>
    <w:rsid w:val="00956BCB"/>
    <w:rsid w:val="00975928"/>
    <w:rsid w:val="00976AED"/>
    <w:rsid w:val="009B0E5E"/>
    <w:rsid w:val="009D1F78"/>
    <w:rsid w:val="009E28D0"/>
    <w:rsid w:val="00A5262B"/>
    <w:rsid w:val="00A576A7"/>
    <w:rsid w:val="00A623B7"/>
    <w:rsid w:val="00A77C26"/>
    <w:rsid w:val="00AA34F7"/>
    <w:rsid w:val="00AC437B"/>
    <w:rsid w:val="00AC5A2C"/>
    <w:rsid w:val="00AD6573"/>
    <w:rsid w:val="00AE78B3"/>
    <w:rsid w:val="00AF3EB3"/>
    <w:rsid w:val="00AF4BB4"/>
    <w:rsid w:val="00AF634E"/>
    <w:rsid w:val="00B33830"/>
    <w:rsid w:val="00B42C9E"/>
    <w:rsid w:val="00B61099"/>
    <w:rsid w:val="00B66580"/>
    <w:rsid w:val="00B7407C"/>
    <w:rsid w:val="00B74E5E"/>
    <w:rsid w:val="00BB4F18"/>
    <w:rsid w:val="00BE265D"/>
    <w:rsid w:val="00C14055"/>
    <w:rsid w:val="00C64462"/>
    <w:rsid w:val="00C70B49"/>
    <w:rsid w:val="00C94948"/>
    <w:rsid w:val="00CA3E64"/>
    <w:rsid w:val="00CC09F0"/>
    <w:rsid w:val="00CC3969"/>
    <w:rsid w:val="00CD4720"/>
    <w:rsid w:val="00CE1A82"/>
    <w:rsid w:val="00CE20A7"/>
    <w:rsid w:val="00CF3860"/>
    <w:rsid w:val="00D02E79"/>
    <w:rsid w:val="00D0328A"/>
    <w:rsid w:val="00D12943"/>
    <w:rsid w:val="00D14744"/>
    <w:rsid w:val="00D234B5"/>
    <w:rsid w:val="00D36DB5"/>
    <w:rsid w:val="00D4232F"/>
    <w:rsid w:val="00D603C1"/>
    <w:rsid w:val="00D74DDB"/>
    <w:rsid w:val="00D75B54"/>
    <w:rsid w:val="00D823CB"/>
    <w:rsid w:val="00D87A9C"/>
    <w:rsid w:val="00DB25DF"/>
    <w:rsid w:val="00DC245F"/>
    <w:rsid w:val="00DC538A"/>
    <w:rsid w:val="00DE1DC4"/>
    <w:rsid w:val="00DF65EE"/>
    <w:rsid w:val="00E045FF"/>
    <w:rsid w:val="00E32A6A"/>
    <w:rsid w:val="00E44AA5"/>
    <w:rsid w:val="00E50EEF"/>
    <w:rsid w:val="00E75367"/>
    <w:rsid w:val="00E85309"/>
    <w:rsid w:val="00EA5072"/>
    <w:rsid w:val="00EC553B"/>
    <w:rsid w:val="00EC70D1"/>
    <w:rsid w:val="00ED31C0"/>
    <w:rsid w:val="00EF1AD0"/>
    <w:rsid w:val="00EF7562"/>
    <w:rsid w:val="00F22874"/>
    <w:rsid w:val="00F24481"/>
    <w:rsid w:val="00F25CBE"/>
    <w:rsid w:val="00F37A3C"/>
    <w:rsid w:val="00F60B43"/>
    <w:rsid w:val="00F6295A"/>
    <w:rsid w:val="00F64EE7"/>
    <w:rsid w:val="00F73936"/>
    <w:rsid w:val="00F9587A"/>
    <w:rsid w:val="00FF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8D4988"/>
    <w:pPr>
      <w:jc w:val="center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303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.nes@pinf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cure.bid@pinf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2B054-1FF6-44C5-AA00-223D95E4A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123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1354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Jumaa Hajji</cp:lastModifiedBy>
  <cp:revision>30</cp:revision>
  <cp:lastPrinted>2015-03-18T09:29:00Z</cp:lastPrinted>
  <dcterms:created xsi:type="dcterms:W3CDTF">2019-08-19T12:23:00Z</dcterms:created>
  <dcterms:modified xsi:type="dcterms:W3CDTF">2020-03-16T12:59:00Z</dcterms:modified>
</cp:coreProperties>
</file>