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43847" w14:textId="77777777" w:rsidR="00020984" w:rsidRPr="007D130E" w:rsidRDefault="00020984" w:rsidP="00020984">
      <w:pPr>
        <w:rPr>
          <w:rFonts w:ascii="Arial Narrow" w:hAnsi="Arial Narrow"/>
        </w:rPr>
      </w:pPr>
    </w:p>
    <w:tbl>
      <w:tblPr>
        <w:tblW w:w="10711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711"/>
      </w:tblGrid>
      <w:tr w:rsidR="00CC149F" w:rsidRPr="007D130E" w14:paraId="036C866B" w14:textId="77777777" w:rsidTr="00350FF1">
        <w:trPr>
          <w:trHeight w:val="12682"/>
        </w:trPr>
        <w:tc>
          <w:tcPr>
            <w:tcW w:w="10711" w:type="dxa"/>
          </w:tcPr>
          <w:p w14:paraId="2894BBE5" w14:textId="6204D491" w:rsidR="00E37DB8" w:rsidRPr="007D130E" w:rsidRDefault="00A8352E" w:rsidP="00020984">
            <w:pPr>
              <w:ind w:right="7494"/>
              <w:rPr>
                <w:rFonts w:ascii="Arial Narrow" w:hAnsi="Arial Narrow" w:cs="Arial"/>
                <w:sz w:val="28"/>
                <w:szCs w:val="28"/>
                <w:lang w:val="en-US"/>
              </w:rPr>
            </w:pPr>
            <w:r w:rsidRPr="007D130E">
              <w:rPr>
                <w:rFonts w:ascii="Arial Narrow" w:hAnsi="Arial Narrow" w:cs="Arial"/>
                <w:b/>
                <w:noProof/>
                <w:sz w:val="22"/>
                <w:szCs w:val="22"/>
                <w:lang w:val="fr-FR" w:eastAsia="fr-FR"/>
              </w:rPr>
              <w:drawing>
                <wp:anchor distT="0" distB="0" distL="114300" distR="114300" simplePos="0" relativeHeight="251657216" behindDoc="0" locked="0" layoutInCell="1" allowOverlap="1" wp14:anchorId="59602D43" wp14:editId="1F7522E9">
                  <wp:simplePos x="0" y="0"/>
                  <wp:positionH relativeFrom="column">
                    <wp:posOffset>5848985</wp:posOffset>
                  </wp:positionH>
                  <wp:positionV relativeFrom="paragraph">
                    <wp:posOffset>-635</wp:posOffset>
                  </wp:positionV>
                  <wp:extent cx="552450" cy="695325"/>
                  <wp:effectExtent l="19050" t="0" r="0" b="0"/>
                  <wp:wrapNone/>
                  <wp:docPr id="5" name="Image 5" descr="acted_logo_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cted_logo_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A805252" w14:textId="77777777" w:rsidR="00FD1FB4" w:rsidRPr="00931D88" w:rsidRDefault="00FD1FB4" w:rsidP="00C4291E">
            <w:pPr>
              <w:jc w:val="center"/>
              <w:rPr>
                <w:rFonts w:ascii="Arial Narrow" w:hAnsi="Arial Narrow"/>
                <w:b/>
                <w:bCs/>
                <w:sz w:val="36"/>
              </w:rPr>
            </w:pPr>
            <w:r w:rsidRPr="00931D88">
              <w:rPr>
                <w:rFonts w:ascii="Arial Narrow" w:hAnsi="Arial Narrow"/>
                <w:b/>
                <w:bCs/>
                <w:sz w:val="36"/>
              </w:rPr>
              <w:t xml:space="preserve">NATIONAL CALL FOR TENDER </w:t>
            </w:r>
          </w:p>
          <w:p w14:paraId="4E3E3F5D" w14:textId="1ACBD031" w:rsidR="00FD1FB4" w:rsidRPr="007D130E" w:rsidRDefault="00FD1FB4" w:rsidP="007D130E">
            <w:pPr>
              <w:tabs>
                <w:tab w:val="left" w:pos="4698"/>
              </w:tabs>
              <w:jc w:val="center"/>
              <w:rPr>
                <w:rFonts w:ascii="Arial Narrow" w:hAnsi="Arial Narrow" w:cs="Arial"/>
                <w:b/>
                <w:sz w:val="40"/>
                <w:szCs w:val="40"/>
                <w:lang w:val="en-US"/>
              </w:rPr>
            </w:pPr>
            <w:r w:rsidRPr="00931D88">
              <w:rPr>
                <w:rFonts w:ascii="Arial Narrow" w:hAnsi="Arial Narrow"/>
                <w:b/>
                <w:bCs/>
                <w:sz w:val="36"/>
              </w:rPr>
              <w:t>FOR A FRAMEWORK AGREEMENT</w:t>
            </w:r>
          </w:p>
          <w:p w14:paraId="2E7CE85F" w14:textId="755DCB41" w:rsidR="00C4291E" w:rsidRPr="007D130E" w:rsidRDefault="009B1BD5" w:rsidP="00C4291E">
            <w:pPr>
              <w:jc w:val="center"/>
              <w:rPr>
                <w:rFonts w:ascii="Arial Narrow" w:hAnsi="Arial Narrow" w:cs="Arial"/>
                <w:b/>
                <w:bCs/>
                <w:iCs/>
                <w:sz w:val="22"/>
                <w:szCs w:val="22"/>
              </w:rPr>
            </w:pPr>
            <w:r w:rsidRPr="007D130E">
              <w:rPr>
                <w:rFonts w:ascii="Arial Narrow" w:hAnsi="Arial Narrow" w:cs="Arial"/>
                <w:i/>
                <w:color w:val="0070C0"/>
                <w:sz w:val="20"/>
                <w:szCs w:val="20"/>
                <w:lang w:val="en-US"/>
              </w:rPr>
              <w:br/>
            </w:r>
            <w:r w:rsidR="00706E37" w:rsidRPr="0098782C">
              <w:rPr>
                <w:rFonts w:ascii="Arial Narrow" w:hAnsi="Arial Narrow" w:cs="Arial"/>
                <w:b/>
                <w:bCs/>
                <w:sz w:val="22"/>
                <w:szCs w:val="22"/>
              </w:rPr>
              <w:t>T/FA/10MULTI/VISIBILITY_PRINTING/ERB/</w:t>
            </w:r>
            <w:r w:rsidR="00931D88" w:rsidRPr="00931D88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1008</w:t>
            </w:r>
            <w:r w:rsidR="00706E37" w:rsidRPr="00931D88">
              <w:rPr>
                <w:rFonts w:ascii="Arial Narrow" w:hAnsi="Arial Narrow" w:cs="Arial"/>
                <w:b/>
                <w:bCs/>
                <w:sz w:val="22"/>
                <w:szCs w:val="22"/>
              </w:rPr>
              <w:t>2021/001</w:t>
            </w:r>
          </w:p>
          <w:p w14:paraId="40E768D3" w14:textId="77777777" w:rsidR="00E37DB8" w:rsidRPr="007D130E" w:rsidRDefault="00E37DB8" w:rsidP="00C4291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  <w:p w14:paraId="1A36A426" w14:textId="4D69C32F" w:rsidR="00FD1FB4" w:rsidRPr="00FF6D1A" w:rsidRDefault="00FD1FB4" w:rsidP="00FD1FB4">
            <w:pPr>
              <w:tabs>
                <w:tab w:val="left" w:pos="6597"/>
                <w:tab w:val="left" w:pos="6946"/>
              </w:tabs>
              <w:jc w:val="both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en-GB"/>
              </w:rPr>
              <w:t xml:space="preserve">To support its ongoing operations in Iraq, ACTED is launching a national competitive bidding </w:t>
            </w: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and</w:t>
            </w:r>
            <w:r w:rsidRPr="00FF6D1A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 is requesting through this tender a company to provide detailed written quotations for the </w:t>
            </w:r>
            <w:r w:rsidR="00706E37">
              <w:rPr>
                <w:rFonts w:ascii="Arial Narrow" w:hAnsi="Arial Narrow" w:cs="Arial"/>
                <w:sz w:val="22"/>
                <w:szCs w:val="22"/>
                <w:lang w:val="en-GB"/>
              </w:rPr>
              <w:t>supply of below</w:t>
            </w:r>
            <w:r w:rsidR="00474F6C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 2</w:t>
            </w:r>
            <w:r w:rsidR="00706E37">
              <w:rPr>
                <w:rFonts w:ascii="Arial Narrow" w:hAnsi="Arial Narrow" w:cs="Arial"/>
                <w:sz w:val="22"/>
                <w:szCs w:val="22"/>
                <w:lang w:val="en-GB"/>
              </w:rPr>
              <w:t xml:space="preserve"> lots</w:t>
            </w:r>
            <w:r>
              <w:rPr>
                <w:rFonts w:ascii="Arial Narrow" w:hAnsi="Arial Narrow" w:cs="Arial"/>
                <w:sz w:val="22"/>
                <w:szCs w:val="22"/>
                <w:lang w:val="en-GB"/>
              </w:rPr>
              <w:t>:</w:t>
            </w:r>
          </w:p>
          <w:p w14:paraId="7873603F" w14:textId="59B569D0" w:rsidR="00D10A8A" w:rsidRPr="007D130E" w:rsidRDefault="00D10A8A" w:rsidP="00020984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tbl>
            <w:tblPr>
              <w:tblW w:w="10485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1"/>
              <w:gridCol w:w="1027"/>
              <w:gridCol w:w="957"/>
              <w:gridCol w:w="2450"/>
              <w:gridCol w:w="1440"/>
              <w:gridCol w:w="4190"/>
            </w:tblGrid>
            <w:tr w:rsidR="00706E37" w:rsidRPr="00FF6D1A" w14:paraId="73F50D47" w14:textId="77777777" w:rsidTr="0000483C">
              <w:trPr>
                <w:trHeight w:val="600"/>
                <w:jc w:val="center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noWrap/>
                  <w:tcMar>
                    <w:top w:w="17" w:type="dxa"/>
                    <w:left w:w="17" w:type="dxa"/>
                    <w:bottom w:w="0" w:type="dxa"/>
                    <w:right w:w="17" w:type="dxa"/>
                  </w:tcMar>
                  <w:vAlign w:val="center"/>
                  <w:hideMark/>
                </w:tcPr>
                <w:p w14:paraId="3B21657B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Lot #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tcMar>
                    <w:top w:w="17" w:type="dxa"/>
                    <w:left w:w="17" w:type="dxa"/>
                    <w:bottom w:w="0" w:type="dxa"/>
                    <w:right w:w="17" w:type="dxa"/>
                  </w:tcMar>
                  <w:vAlign w:val="center"/>
                  <w:hideMark/>
                </w:tcPr>
                <w:p w14:paraId="0B3EE2D3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Description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</w:tcPr>
                <w:p w14:paraId="0690628B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Product category</w:t>
                  </w:r>
                </w:p>
              </w:tc>
              <w:tc>
                <w:tcPr>
                  <w:tcW w:w="2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</w:tcPr>
                <w:p w14:paraId="6C211036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Qty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</w:tcPr>
                <w:p w14:paraId="4B77DDC7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Product stage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BFBFBF"/>
                  <w:vAlign w:val="center"/>
                </w:tcPr>
                <w:p w14:paraId="5084065D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INCOTERM/Delivery Point and Deadline</w:t>
                  </w:r>
                </w:p>
              </w:tc>
            </w:tr>
            <w:tr w:rsidR="00706E37" w:rsidRPr="00FF6D1A" w14:paraId="6A8B5736" w14:textId="77777777" w:rsidTr="0000483C">
              <w:trPr>
                <w:trHeight w:val="967"/>
                <w:jc w:val="center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7" w:type="dxa"/>
                    <w:left w:w="17" w:type="dxa"/>
                    <w:bottom w:w="0" w:type="dxa"/>
                    <w:right w:w="17" w:type="dxa"/>
                  </w:tcMar>
                  <w:vAlign w:val="center"/>
                </w:tcPr>
                <w:p w14:paraId="1B0B416D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7" w:type="dxa"/>
                    <w:left w:w="17" w:type="dxa"/>
                    <w:bottom w:w="0" w:type="dxa"/>
                    <w:right w:w="17" w:type="dxa"/>
                  </w:tcMar>
                  <w:vAlign w:val="center"/>
                </w:tcPr>
                <w:p w14:paraId="19D9A3FA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VISIBILITY CLOTHES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747C32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Supplies</w:t>
                  </w:r>
                </w:p>
              </w:tc>
              <w:tc>
                <w:tcPr>
                  <w:tcW w:w="2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CD63DB" w14:textId="6F29F00D" w:rsidR="00706E37" w:rsidRPr="00FF6D1A" w:rsidRDefault="00706E37" w:rsidP="00706E37">
                  <w:pPr>
                    <w:jc w:val="center"/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Framework agreement for one year – </w:t>
                  </w:r>
                  <w:r w:rsidR="00B304FF">
                    <w:rPr>
                      <w:rFonts w:ascii="Arial Narrow" w:hAnsi="Arial Narrow" w:cs="Arial"/>
                      <w:sz w:val="22"/>
                      <w:szCs w:val="22"/>
                      <w:lang w:val="fr-FR"/>
                    </w:rPr>
                    <w:t>quantitie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s will be identified all over the year – Fixed price per one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7C8C4B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New, Complete and ready-to-use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1EFAE1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9D11DB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DDP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/ ACTED Erbil, Dohuk,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Mosul,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T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el Afar,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Baghdad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: 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Preferred Delivery within </w:t>
                  </w:r>
                  <w:r w:rsidRPr="0068375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  <w:t>3 days after reception of purchase order</w:t>
                  </w:r>
                </w:p>
              </w:tc>
            </w:tr>
            <w:tr w:rsidR="00706E37" w:rsidRPr="00FF6D1A" w14:paraId="76708CBD" w14:textId="77777777" w:rsidTr="0000483C">
              <w:trPr>
                <w:trHeight w:val="967"/>
                <w:jc w:val="center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7" w:type="dxa"/>
                    <w:left w:w="17" w:type="dxa"/>
                    <w:bottom w:w="0" w:type="dxa"/>
                    <w:right w:w="17" w:type="dxa"/>
                  </w:tcMar>
                  <w:vAlign w:val="center"/>
                </w:tcPr>
                <w:p w14:paraId="7E9DABC6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7" w:type="dxa"/>
                    <w:left w:w="17" w:type="dxa"/>
                    <w:bottom w:w="0" w:type="dxa"/>
                    <w:right w:w="17" w:type="dxa"/>
                  </w:tcMar>
                  <w:vAlign w:val="center"/>
                </w:tcPr>
                <w:p w14:paraId="01D3C01F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>PRINTING</w:t>
                  </w:r>
                </w:p>
              </w:tc>
              <w:tc>
                <w:tcPr>
                  <w:tcW w:w="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E1C09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Supplies</w:t>
                  </w:r>
                </w:p>
              </w:tc>
              <w:tc>
                <w:tcPr>
                  <w:tcW w:w="2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0656A6" w14:textId="36EB19C9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Framework agreement for one year – </w:t>
                  </w:r>
                  <w:r w:rsidR="00B304FF">
                    <w:rPr>
                      <w:rFonts w:ascii="Arial Narrow" w:hAnsi="Arial Narrow" w:cs="Arial"/>
                      <w:sz w:val="22"/>
                      <w:szCs w:val="22"/>
                      <w:lang w:val="fr-FR"/>
                    </w:rPr>
                    <w:t>quantitie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s will be identified all over the year – Fixed price per one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36CC75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New, Complete and ready-to-use</w:t>
                  </w:r>
                </w:p>
              </w:tc>
              <w:tc>
                <w:tcPr>
                  <w:tcW w:w="4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EA083" w14:textId="77777777" w:rsidR="00706E37" w:rsidRPr="00FF6D1A" w:rsidRDefault="00706E37" w:rsidP="00706E37">
                  <w:pPr>
                    <w:jc w:val="center"/>
                    <w:rPr>
                      <w:rFonts w:ascii="Arial Narrow" w:hAnsi="Arial Narrow" w:cs="Arial"/>
                      <w:sz w:val="22"/>
                      <w:szCs w:val="22"/>
                    </w:rPr>
                  </w:pPr>
                  <w:r w:rsidRPr="009D11DB">
                    <w:rPr>
                      <w:rFonts w:ascii="Arial Narrow" w:hAnsi="Arial Narrow" w:cs="Arial"/>
                      <w:b/>
                      <w:sz w:val="22"/>
                      <w:szCs w:val="22"/>
                    </w:rPr>
                    <w:t>DDP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/ ACTED Erbil, Dohuk,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Mosul,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T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el Afar,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 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>Baghdad</w:t>
                  </w:r>
                  <w:r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: </w:t>
                  </w:r>
                  <w:r w:rsidRPr="00FF6D1A">
                    <w:rPr>
                      <w:rFonts w:ascii="Arial Narrow" w:hAnsi="Arial Narrow" w:cs="Arial"/>
                      <w:sz w:val="22"/>
                      <w:szCs w:val="22"/>
                    </w:rPr>
                    <w:t xml:space="preserve">Preferred Delivery within </w:t>
                  </w:r>
                  <w:r w:rsidRPr="00683752"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  <w:t>3 days after reception of purchase order</w:t>
                  </w:r>
                </w:p>
              </w:tc>
            </w:tr>
          </w:tbl>
          <w:p w14:paraId="1FA94946" w14:textId="468B239A" w:rsidR="00C4291E" w:rsidRDefault="00C4291E" w:rsidP="0002098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341378C2" w14:textId="77777777" w:rsidR="007B59CE" w:rsidRDefault="007B59CE" w:rsidP="007B59CE">
            <w:pPr>
              <w:jc w:val="both"/>
              <w:rPr>
                <w:rFonts w:ascii="Arial Narrow" w:hAnsi="Arial Narrow" w:cs="Arial"/>
                <w:b/>
                <w:bCs/>
                <w:smallCaps/>
                <w:sz w:val="22"/>
                <w:lang w:val="en-GB"/>
              </w:rPr>
            </w:pPr>
            <w:r w:rsidRPr="007B59CE">
              <w:rPr>
                <w:rFonts w:ascii="Arial Narrow" w:hAnsi="Arial Narrow" w:cs="Arial"/>
                <w:sz w:val="22"/>
                <w:szCs w:val="22"/>
                <w:lang w:val="fr-FR"/>
              </w:rPr>
              <w:t>Bidders can submit offers for one lot or more.</w:t>
            </w:r>
            <w:r>
              <w:rPr>
                <w:rFonts w:ascii="Arial Narrow" w:hAnsi="Arial Narrow" w:cs="Arial"/>
                <w:sz w:val="22"/>
                <w:szCs w:val="22"/>
                <w:lang w:val="fr-FR"/>
              </w:rPr>
              <w:t xml:space="preserve"> </w:t>
            </w:r>
            <w:r w:rsidRPr="00931D88">
              <w:rPr>
                <w:rFonts w:ascii="Arial Narrow" w:hAnsi="Arial Narrow" w:cs="Arial"/>
                <w:sz w:val="22"/>
                <w:szCs w:val="22"/>
                <w:lang w:val="fr-FR"/>
              </w:rPr>
              <w:t>To be eligible for one lot, bidders need to bid for all items within this lot.</w:t>
            </w:r>
          </w:p>
          <w:p w14:paraId="62E1ADD9" w14:textId="7F68B8C1" w:rsidR="007B59CE" w:rsidRDefault="007B59CE" w:rsidP="00020984">
            <w:pPr>
              <w:jc w:val="both"/>
              <w:rPr>
                <w:rFonts w:ascii="Arial Narrow" w:hAnsi="Arial Narrow" w:cs="Arial"/>
                <w:sz w:val="22"/>
                <w:szCs w:val="22"/>
                <w:lang w:val="fr-FR"/>
              </w:rPr>
            </w:pPr>
            <w:r>
              <w:rPr>
                <w:rFonts w:ascii="Arial Narrow" w:hAnsi="Arial Narrow" w:cs="Arial"/>
                <w:sz w:val="22"/>
                <w:szCs w:val="22"/>
                <w:lang w:val="fr-FR"/>
              </w:rPr>
              <w:t>T</w:t>
            </w:r>
            <w:r w:rsidRPr="007B59CE">
              <w:rPr>
                <w:rFonts w:ascii="Arial Narrow" w:hAnsi="Arial Narrow" w:cs="Arial"/>
                <w:sz w:val="22"/>
                <w:szCs w:val="22"/>
                <w:lang w:val="fr-FR"/>
              </w:rPr>
              <w:t>he quantities are indicative and are subject to change.</w:t>
            </w:r>
          </w:p>
          <w:p w14:paraId="5542D0B5" w14:textId="77777777" w:rsidR="007B59CE" w:rsidRPr="00931D88" w:rsidRDefault="007B59CE" w:rsidP="00020984">
            <w:pPr>
              <w:jc w:val="both"/>
              <w:rPr>
                <w:rFonts w:ascii="Arial Narrow" w:hAnsi="Arial Narrow" w:cs="Arial"/>
                <w:sz w:val="22"/>
                <w:szCs w:val="22"/>
                <w:lang w:val="fr-FR"/>
              </w:rPr>
            </w:pPr>
          </w:p>
          <w:p w14:paraId="4CE4F98D" w14:textId="77777777" w:rsidR="00FD1FB4" w:rsidRDefault="00CC149F" w:rsidP="00C4291E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T</w:t>
            </w:r>
            <w:r w:rsidR="00BC5EF8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he t</w:t>
            </w: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ender will be conducted </w:t>
            </w:r>
            <w:r w:rsidR="00FA0CCF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using ACTED </w:t>
            </w:r>
            <w:r w:rsidR="00D10A8A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standard b</w:t>
            </w: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idding </w:t>
            </w:r>
            <w:r w:rsidR="00D10A8A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d</w:t>
            </w: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ocuments, open to all </w:t>
            </w:r>
            <w:r w:rsidR="00D10A8A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qualified suppliers</w:t>
            </w: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.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The Bidding Documents in </w:t>
            </w:r>
            <w:r w:rsidR="00E37DB8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English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may be </w:t>
            </w:r>
            <w:r w:rsidR="004511CB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collected </w:t>
            </w:r>
            <w:r w:rsidR="00FA0CCF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free of charge by all interested bidders</w:t>
            </w:r>
            <w:r w:rsidR="00E51F7C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</w:t>
            </w:r>
            <w:r w:rsidR="00C4291E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at</w:t>
            </w:r>
            <w:r w:rsidR="00FD1FB4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:</w:t>
            </w:r>
          </w:p>
          <w:p w14:paraId="31BA48B0" w14:textId="77777777" w:rsidR="00FD1FB4" w:rsidRDefault="00FD1FB4" w:rsidP="00C4291E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4C5CFC92" w14:textId="7448FF9F" w:rsidR="00FD1FB4" w:rsidRDefault="00BE55B2" w:rsidP="00FD1FB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9" w:history="1">
              <w:r w:rsidR="00FD1FB4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https://www.iraq-businessnews.com/</w:t>
              </w:r>
            </w:hyperlink>
            <w:r w:rsidR="00FD1FB4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“Tenders” section </w:t>
            </w:r>
          </w:p>
          <w:p w14:paraId="265239D8" w14:textId="77777777" w:rsidR="00FD1FB4" w:rsidRDefault="00BE55B2" w:rsidP="00FD1FB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0" w:history="1">
              <w:r w:rsidR="00FD1FB4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https://ngosjobs-bids.com/</w:t>
              </w:r>
            </w:hyperlink>
            <w:r w:rsidR="00FD1FB4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“Bids &amp; Tenders” section </w:t>
            </w:r>
          </w:p>
          <w:p w14:paraId="3B81CDEA" w14:textId="77777777" w:rsidR="00FD1FB4" w:rsidRDefault="00BE55B2" w:rsidP="00FD1FB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1" w:history="1">
              <w:r w:rsidR="00FD1FB4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https://vacanciesiniraq.com/</w:t>
              </w:r>
            </w:hyperlink>
            <w:r w:rsidR="00FD1FB4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“ Other Posts (other tenders, etc)” section </w:t>
            </w:r>
          </w:p>
          <w:p w14:paraId="7DC5578E" w14:textId="77777777" w:rsidR="00FD1FB4" w:rsidRDefault="00BE55B2" w:rsidP="00FD1FB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2" w:history="1">
              <w:r w:rsidR="00FD1FB4" w:rsidRPr="00A06646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https://ngotenders.net/</w:t>
              </w:r>
            </w:hyperlink>
            <w:r w:rsidR="00FD1FB4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Under Tenders/Jobs” section </w:t>
            </w:r>
          </w:p>
          <w:p w14:paraId="16BCE2B7" w14:textId="77777777" w:rsidR="00FD1FB4" w:rsidRPr="00942C2E" w:rsidRDefault="00BE55B2" w:rsidP="00FD1FB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hyperlink r:id="rId13" w:history="1">
              <w:r w:rsidR="00FD1FB4" w:rsidRPr="002D0FF0">
                <w:rPr>
                  <w:rStyle w:val="Hyperlink"/>
                  <w:rFonts w:ascii="Arial Narrow" w:hAnsi="Arial Narrow" w:cs="Arial"/>
                  <w:bCs/>
                  <w:sz w:val="22"/>
                  <w:szCs w:val="22"/>
                  <w:lang w:val="en-US"/>
                </w:rPr>
                <w:t>http://ncciraq.org</w:t>
              </w:r>
            </w:hyperlink>
            <w:r w:rsidR="00FD1FB4" w:rsidRPr="002D0FF0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/ Under Bids and Tenders</w:t>
            </w:r>
            <w:r w:rsidR="00FD1FB4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1F149BEF" w14:textId="59160D31" w:rsidR="007B149D" w:rsidRPr="007D130E" w:rsidRDefault="007B149D" w:rsidP="0002098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633B7A21" w14:textId="77777777" w:rsidR="00C4291E" w:rsidRPr="007D130E" w:rsidRDefault="00C4291E" w:rsidP="00C4291E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Or, if the situation allows it, at the following addresses:</w:t>
            </w:r>
          </w:p>
          <w:p w14:paraId="75D84C83" w14:textId="77777777" w:rsidR="007B149D" w:rsidRPr="007D130E" w:rsidRDefault="007B149D" w:rsidP="00020984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034253D8" w14:textId="77777777" w:rsidR="00E75744" w:rsidRPr="00BC6DB8" w:rsidRDefault="00E75744" w:rsidP="00E75744">
            <w:pPr>
              <w:pStyle w:val="ListParagraph"/>
              <w:numPr>
                <w:ilvl w:val="0"/>
                <w:numId w:val="6"/>
              </w:numPr>
              <w:tabs>
                <w:tab w:val="left" w:pos="567"/>
              </w:tabs>
              <w:ind w:right="-20"/>
              <w:rPr>
                <w:rFonts w:ascii="Arial Narrow" w:eastAsia="Arial" w:hAnsi="Arial Narrow" w:cs="Arial"/>
                <w:w w:val="99"/>
                <w:sz w:val="22"/>
                <w:szCs w:val="22"/>
              </w:rPr>
            </w:pP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A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C</w:t>
            </w:r>
            <w:r w:rsidRPr="00BC6DB8">
              <w:rPr>
                <w:rFonts w:ascii="Arial Narrow" w:eastAsia="Arial" w:hAnsi="Arial Narrow" w:cs="Arial"/>
                <w:b/>
                <w:bCs/>
                <w:spacing w:val="3"/>
                <w:sz w:val="22"/>
                <w:szCs w:val="22"/>
              </w:rPr>
              <w:t>T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D</w:t>
            </w:r>
            <w:r w:rsidRPr="00BC6DB8">
              <w:rPr>
                <w:rFonts w:ascii="Arial Narrow" w:eastAsia="Arial" w:hAnsi="Arial Narrow" w:cs="Arial"/>
                <w:b/>
                <w:bCs/>
                <w:spacing w:val="7"/>
                <w:sz w:val="22"/>
                <w:szCs w:val="22"/>
              </w:rPr>
              <w:t xml:space="preserve"> 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r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p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r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s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n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t</w:t>
            </w:r>
            <w:r w:rsidRPr="00BC6DB8">
              <w:rPr>
                <w:rFonts w:ascii="Arial Narrow" w:eastAsia="Arial" w:hAnsi="Arial Narrow" w:cs="Arial"/>
                <w:b/>
                <w:bCs/>
                <w:spacing w:val="2"/>
                <w:sz w:val="22"/>
                <w:szCs w:val="22"/>
              </w:rPr>
              <w:t>a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t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i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v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o</w:t>
            </w:r>
            <w:r w:rsidRPr="00BC6DB8">
              <w:rPr>
                <w:rFonts w:ascii="Arial Narrow" w:eastAsia="Arial" w:hAnsi="Arial Narrow" w:cs="Arial"/>
                <w:b/>
                <w:bCs/>
                <w:spacing w:val="2"/>
                <w:sz w:val="22"/>
                <w:szCs w:val="22"/>
              </w:rPr>
              <w:t>ff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i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c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pacing w:val="9"/>
                <w:sz w:val="22"/>
                <w:szCs w:val="22"/>
              </w:rPr>
              <w:t xml:space="preserve"> 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i</w:t>
            </w:r>
            <w:r w:rsidRPr="00BC6DB8">
              <w:rPr>
                <w:rFonts w:ascii="Arial Narrow" w:eastAsia="Arial" w:hAnsi="Arial Narrow" w:cs="Arial"/>
                <w:b/>
                <w:bCs/>
                <w:sz w:val="22"/>
                <w:szCs w:val="22"/>
              </w:rPr>
              <w:t>n</w:t>
            </w:r>
            <w:r w:rsidRPr="00BC6DB8">
              <w:rPr>
                <w:rFonts w:ascii="Arial Narrow" w:eastAsia="Arial" w:hAnsi="Arial Narrow" w:cs="Arial"/>
                <w:b/>
                <w:bCs/>
                <w:spacing w:val="15"/>
                <w:sz w:val="22"/>
                <w:szCs w:val="22"/>
              </w:rPr>
              <w:t xml:space="preserve"> 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E</w:t>
            </w:r>
            <w:r w:rsidRPr="00BC6DB8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>r</w:t>
            </w:r>
            <w:r w:rsidRPr="00BC6DB8">
              <w:rPr>
                <w:rFonts w:ascii="Arial Narrow" w:eastAsia="Arial" w:hAnsi="Arial Narrow" w:cs="Arial"/>
                <w:b/>
                <w:bCs/>
                <w:spacing w:val="2"/>
                <w:sz w:val="22"/>
                <w:szCs w:val="22"/>
              </w:rPr>
              <w:t>b</w:t>
            </w:r>
            <w:r w:rsidRPr="00BC6DB8">
              <w:rPr>
                <w:rFonts w:ascii="Arial Narrow" w:eastAsia="Arial" w:hAnsi="Arial Narrow" w:cs="Arial"/>
                <w:b/>
                <w:bCs/>
                <w:spacing w:val="-1"/>
                <w:sz w:val="22"/>
                <w:szCs w:val="22"/>
              </w:rPr>
              <w:t>il</w:t>
            </w:r>
            <w:r w:rsidRPr="00BC6DB8">
              <w:rPr>
                <w:rFonts w:ascii="Arial Narrow" w:eastAsia="Arial" w:hAnsi="Arial Narrow" w:cs="Arial"/>
                <w:sz w:val="22"/>
                <w:szCs w:val="22"/>
              </w:rPr>
              <w:t>,</w:t>
            </w:r>
            <w:r w:rsidRPr="00BC6DB8">
              <w:rPr>
                <w:rFonts w:ascii="Arial Narrow" w:eastAsia="Arial" w:hAnsi="Arial Narrow" w:cs="Arial"/>
                <w:spacing w:val="9"/>
                <w:sz w:val="22"/>
                <w:szCs w:val="22"/>
              </w:rPr>
              <w:t xml:space="preserve"> </w:t>
            </w:r>
            <w:r w:rsidRPr="00BC6DB8">
              <w:rPr>
                <w:rFonts w:ascii="Arial Narrow" w:eastAsia="Arial" w:hAnsi="Arial Narrow" w:cs="Arial"/>
                <w:sz w:val="22"/>
                <w:szCs w:val="22"/>
              </w:rPr>
              <w:t>I</w:t>
            </w:r>
            <w:r w:rsidRPr="00BC6DB8">
              <w:rPr>
                <w:rFonts w:ascii="Arial Narrow" w:eastAsia="Arial" w:hAnsi="Arial Narrow" w:cs="Arial"/>
                <w:spacing w:val="2"/>
                <w:sz w:val="22"/>
                <w:szCs w:val="22"/>
              </w:rPr>
              <w:t>R</w:t>
            </w:r>
            <w:r w:rsidRPr="00BC6DB8">
              <w:rPr>
                <w:rFonts w:ascii="Arial Narrow" w:eastAsia="Arial" w:hAnsi="Arial Narrow" w:cs="Arial"/>
                <w:spacing w:val="-1"/>
                <w:sz w:val="22"/>
                <w:szCs w:val="22"/>
              </w:rPr>
              <w:t>A</w:t>
            </w:r>
            <w:r w:rsidRPr="00BC6DB8">
              <w:rPr>
                <w:rFonts w:ascii="Arial Narrow" w:eastAsia="Arial" w:hAnsi="Arial Narrow" w:cs="Arial"/>
                <w:sz w:val="22"/>
                <w:szCs w:val="22"/>
              </w:rPr>
              <w:t>Q</w:t>
            </w:r>
            <w:r w:rsidRPr="00BC6DB8">
              <w:rPr>
                <w:rFonts w:ascii="Arial Narrow" w:eastAsia="Arial" w:hAnsi="Arial Narrow" w:cs="Arial"/>
                <w:spacing w:val="11"/>
                <w:sz w:val="22"/>
                <w:szCs w:val="22"/>
              </w:rPr>
              <w:t xml:space="preserve"> </w:t>
            </w:r>
            <w:r w:rsidRPr="00BC6DB8">
              <w:rPr>
                <w:rFonts w:ascii="Arial Narrow" w:eastAsia="Arial" w:hAnsi="Arial Narrow" w:cs="Arial"/>
                <w:spacing w:val="1"/>
                <w:sz w:val="22"/>
                <w:szCs w:val="22"/>
              </w:rPr>
              <w:t xml:space="preserve">4 Towers, Building B, Floor 5 </w:t>
            </w:r>
          </w:p>
          <w:p w14:paraId="5796DAC0" w14:textId="77777777" w:rsidR="00595C3C" w:rsidRPr="00931D88" w:rsidRDefault="00595C3C" w:rsidP="0002098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5152E239" w14:textId="60C165B7" w:rsidR="00595C3C" w:rsidRPr="007D130E" w:rsidRDefault="00CC149F" w:rsidP="00020984">
            <w:pPr>
              <w:tabs>
                <w:tab w:val="left" w:pos="450"/>
              </w:tabs>
              <w:jc w:val="both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All </w:t>
            </w:r>
            <w:r w:rsidR="004511CB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b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ids must be </w:t>
            </w:r>
            <w:r w:rsidR="00BC5EF8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submitted before</w:t>
            </w:r>
            <w:r w:rsidR="002E52B5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 </w:t>
            </w:r>
            <w:r w:rsid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31</w:t>
            </w:r>
            <w:r w:rsidR="00C4291E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/</w:t>
            </w:r>
            <w:r w:rsidR="00E75744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0</w:t>
            </w:r>
            <w:r w:rsid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8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/202</w:t>
            </w:r>
            <w:r w:rsidR="00E75744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1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 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(</w:t>
            </w:r>
            <w:r w:rsid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31</w:t>
            </w:r>
            <w:r w:rsidR="00931D88" w:rsidRP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en-US"/>
              </w:rPr>
              <w:t>st</w:t>
            </w:r>
            <w:r w:rsid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en-US"/>
              </w:rPr>
              <w:t xml:space="preserve"> </w:t>
            </w:r>
            <w:r w:rsidR="007D130E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of </w:t>
            </w:r>
            <w:r w:rsid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Aug</w:t>
            </w:r>
            <w:r w:rsidR="00C4291E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, 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202</w:t>
            </w:r>
            <w:r w:rsidR="00E75744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1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) at </w:t>
            </w:r>
            <w:r w:rsidR="00020984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04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:00 </w:t>
            </w:r>
            <w:r w:rsidR="00020984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PM 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(Iraq time)</w:t>
            </w:r>
            <w:r w:rsidR="00E37DB8" w:rsidRPr="007D130E">
              <w:rPr>
                <w:rFonts w:ascii="Arial Narrow" w:hAnsi="Arial Narrow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2E52B5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BC5EF8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at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the address </w:t>
            </w:r>
            <w:r w:rsidR="00BC5EF8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mentioned </w:t>
            </w:r>
            <w:r w:rsidR="00E51F7C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above </w:t>
            </w:r>
            <w:r w:rsidR="00BC5EF8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in a sealed envelope</w:t>
            </w:r>
            <w:r w:rsidR="00E03B87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,</w:t>
            </w:r>
            <w:r w:rsidR="004511CB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or by E-mail at </w:t>
            </w:r>
            <w:hyperlink r:id="rId14" w:history="1">
              <w:r w:rsidR="00C10BD3" w:rsidRPr="007D130E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iraq.tender@acted.org</w:t>
              </w:r>
            </w:hyperlink>
            <w:r w:rsidR="002E52B5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, </w:t>
            </w:r>
            <w:r w:rsidR="002E52B5" w:rsidRPr="007D130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  <w:lang w:val="en-US"/>
              </w:rPr>
              <w:t>Cc</w:t>
            </w:r>
            <w:r w:rsidR="002E52B5" w:rsidRPr="007D130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</w:rPr>
              <w:t xml:space="preserve"> </w:t>
            </w:r>
            <w:r w:rsidR="002E52B5" w:rsidRPr="007D130E">
              <w:rPr>
                <w:rStyle w:val="Hyperlink"/>
                <w:rFonts w:ascii="Arial Narrow" w:hAnsi="Arial Narrow" w:cs="Arial"/>
                <w:sz w:val="22"/>
                <w:szCs w:val="22"/>
              </w:rPr>
              <w:t>tenders@acted.org</w:t>
            </w:r>
            <w:r w:rsidR="009A1ADD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.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Late Bids will be </w:t>
            </w:r>
            <w:r w:rsidR="00E51F7C"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automatically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rejected.</w:t>
            </w:r>
            <w:r w:rsidR="00E51F7C"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</w:t>
            </w:r>
          </w:p>
          <w:p w14:paraId="72D0BE68" w14:textId="77777777" w:rsidR="00C4291E" w:rsidRPr="007D130E" w:rsidRDefault="00C4291E" w:rsidP="00020984">
            <w:pPr>
              <w:tabs>
                <w:tab w:val="left" w:pos="450"/>
              </w:tabs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</w:pPr>
          </w:p>
          <w:p w14:paraId="31D6CE50" w14:textId="7667F538" w:rsidR="00C4291E" w:rsidRPr="007D130E" w:rsidRDefault="00C4291E" w:rsidP="00C4291E">
            <w:pPr>
              <w:tabs>
                <w:tab w:val="left" w:pos="450"/>
              </w:tabs>
              <w:jc w:val="both"/>
              <w:rPr>
                <w:rFonts w:ascii="Arial Narrow" w:hAnsi="Arial Narrow" w:cs="Arial"/>
                <w:lang w:val="en-US"/>
              </w:rPr>
            </w:pP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In case the office is not available due to the COVID-19 Curfew situation, please submit your bid through Electronic submission to the Emails mentioned above. Late Bids will be automatically rejected.</w:t>
            </w:r>
            <w:r w:rsidRPr="007D130E">
              <w:rPr>
                <w:rFonts w:ascii="Arial Narrow" w:hAnsi="Arial Narrow" w:cs="Arial"/>
                <w:lang w:val="en-US"/>
              </w:rPr>
              <w:t xml:space="preserve"> </w:t>
            </w:r>
          </w:p>
          <w:p w14:paraId="18B5AACE" w14:textId="77777777" w:rsidR="00C4291E" w:rsidRPr="007D130E" w:rsidRDefault="00C4291E" w:rsidP="00C4291E">
            <w:pPr>
              <w:jc w:val="both"/>
              <w:rPr>
                <w:rFonts w:ascii="Arial Narrow" w:hAnsi="Arial Narrow" w:cs="Arial"/>
                <w:lang w:val="en-US"/>
              </w:rPr>
            </w:pPr>
          </w:p>
          <w:p w14:paraId="0C666F37" w14:textId="50FC865E" w:rsidR="00C4291E" w:rsidRPr="007D130E" w:rsidRDefault="00C4291E" w:rsidP="00C4291E">
            <w:pPr>
              <w:jc w:val="both"/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</w:pP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ACTED </w:t>
            </w:r>
            <w:r w:rsidR="009B1BD5"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Ira</w:t>
            </w:r>
            <w:r w:rsidR="009A39B1"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q</w:t>
            </w:r>
            <w:r w:rsidR="009B1BD5"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 xml:space="preserve">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will not be responsible for any costs or expenses incurred by the Bidders in connection with the preparation and submission of their bids to ACTED.</w:t>
            </w:r>
          </w:p>
          <w:p w14:paraId="50C5444E" w14:textId="77777777" w:rsidR="00C4291E" w:rsidRPr="007D130E" w:rsidRDefault="00C4291E" w:rsidP="00C4291E">
            <w:pPr>
              <w:tabs>
                <w:tab w:val="left" w:pos="450"/>
              </w:tabs>
              <w:jc w:val="both"/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</w:pPr>
          </w:p>
          <w:p w14:paraId="48506B29" w14:textId="7AD6A0E4" w:rsidR="00595C3C" w:rsidRPr="007D130E" w:rsidRDefault="00C4291E" w:rsidP="00931D88">
            <w:pPr>
              <w:spacing w:line="276" w:lineRule="auto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A tender opening session will take place </w:t>
            </w:r>
            <w:r w:rsidRPr="00931D88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on </w:t>
            </w:r>
            <w:r w:rsidR="00931D88" w:rsidRPr="00931D88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07</w:t>
            </w:r>
            <w:r w:rsidR="00876859" w:rsidRPr="00931D88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/</w:t>
            </w:r>
            <w:r w:rsidR="00931D88" w:rsidRPr="00931D88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09</w:t>
            </w:r>
            <w:r w:rsidR="00876859" w:rsidRPr="00931D88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 xml:space="preserve">/2021 at </w:t>
            </w:r>
            <w:r w:rsidR="00931D88" w:rsidRPr="00931D88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>10:00 AM</w:t>
            </w:r>
            <w:r w:rsidR="00876859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</w:t>
            </w: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after the closing date of the tender. For any information regarding this presentation session, please send an e-mail to</w:t>
            </w:r>
            <w:r w:rsidRPr="007D130E">
              <w:rPr>
                <w:rFonts w:ascii="Arial Narrow" w:hAnsi="Arial Narrow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hyperlink r:id="rId15" w:history="1">
              <w:r w:rsidRPr="007D130E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iraq.tender-questions@acted.or</w:t>
              </w:r>
            </w:hyperlink>
            <w:r w:rsidRPr="007D130E">
              <w:rPr>
                <w:rStyle w:val="Hyperlink"/>
                <w:rFonts w:ascii="Arial Narrow" w:hAnsi="Arial Narrow" w:cs="Arial"/>
                <w:sz w:val="22"/>
                <w:szCs w:val="22"/>
              </w:rPr>
              <w:t>g</w:t>
            </w:r>
            <w:r w:rsidRPr="007D130E">
              <w:rPr>
                <w:rFonts w:ascii="Arial Narrow" w:hAnsi="Arial Narrow" w:cs="Arial"/>
                <w:b/>
                <w:bCs/>
                <w:sz w:val="22"/>
                <w:szCs w:val="22"/>
                <w:lang w:val="en-GB"/>
              </w:rPr>
              <w:t xml:space="preserve">  </w:t>
            </w:r>
            <w:r w:rsidRPr="007D130E">
              <w:rPr>
                <w:rFonts w:ascii="Arial Narrow" w:hAnsi="Arial Narrow" w:cs="Arial"/>
                <w:bCs/>
                <w:sz w:val="22"/>
                <w:szCs w:val="22"/>
                <w:lang w:val="en-GB"/>
              </w:rPr>
              <w:t>cc</w:t>
            </w:r>
            <w:r w:rsidRPr="007D130E">
              <w:rPr>
                <w:rFonts w:ascii="Arial Narrow" w:hAnsi="Arial Narrow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7D130E">
              <w:rPr>
                <w:rStyle w:val="Hyperlink"/>
                <w:rFonts w:ascii="Arial Narrow" w:hAnsi="Arial Narrow" w:cs="Arial"/>
                <w:sz w:val="22"/>
                <w:szCs w:val="22"/>
              </w:rPr>
              <w:t>Iraq.</w:t>
            </w:r>
            <w:hyperlink r:id="rId16" w:history="1">
              <w:r w:rsidRPr="007D130E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tender@acted.org</w:t>
              </w:r>
            </w:hyperlink>
            <w:r w:rsidRPr="007D130E">
              <w:rPr>
                <w:rFonts w:ascii="Arial Narrow" w:eastAsia="Arial" w:hAnsi="Arial Narrow" w:cs="Arial"/>
                <w:b/>
                <w:bCs/>
                <w:spacing w:val="1"/>
                <w:sz w:val="22"/>
                <w:szCs w:val="22"/>
              </w:rPr>
              <w:t xml:space="preserve"> </w:t>
            </w:r>
            <w:r w:rsidRPr="007D130E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. </w:t>
            </w:r>
            <w:r w:rsidRPr="007D130E">
              <w:rPr>
                <w:rFonts w:ascii="Arial Narrow" w:hAnsi="Arial Narrow" w:cs="Arial"/>
                <w:b/>
                <w:bCs/>
                <w:sz w:val="22"/>
                <w:szCs w:val="22"/>
                <w:lang w:val="en-US"/>
              </w:rPr>
              <w:t xml:space="preserve">The presence of bidders’ representative is not allowed due to the current COVID-19 pandemic situation. </w:t>
            </w:r>
          </w:p>
          <w:p w14:paraId="7D303692" w14:textId="77777777" w:rsidR="00A35143" w:rsidRPr="007D130E" w:rsidRDefault="00A35143" w:rsidP="00020984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3D22CFC3" w14:textId="7AC842B1" w:rsidR="00D02BA8" w:rsidRPr="007D130E" w:rsidRDefault="00D02BA8" w:rsidP="00020984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For all inquiries</w:t>
            </w:r>
            <w:r w:rsidR="004511CB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regarding this tender</w:t>
            </w:r>
            <w:r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, please contact the ACTED representative office in </w:t>
            </w:r>
            <w:r w:rsidR="00C10BD3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>Erbil</w:t>
            </w:r>
            <w:r w:rsidR="004511CB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</w:t>
            </w:r>
            <w:r w:rsidR="00454FB1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no later than</w:t>
            </w:r>
            <w:r w:rsidR="002E52B5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</w:t>
            </w:r>
            <w:r w:rsidR="00E75744">
              <w:rPr>
                <w:rFonts w:ascii="Arial Narrow" w:hAnsi="Arial Narrow" w:cs="Arial"/>
                <w:b/>
                <w:sz w:val="22"/>
                <w:szCs w:val="22"/>
                <w:u w:val="single"/>
                <w:lang w:val="en-US"/>
              </w:rPr>
              <w:t>2</w:t>
            </w:r>
            <w:r w:rsidR="00931D88">
              <w:rPr>
                <w:rFonts w:ascii="Arial Narrow" w:hAnsi="Arial Narrow" w:cs="Arial"/>
                <w:b/>
                <w:sz w:val="22"/>
                <w:szCs w:val="22"/>
                <w:u w:val="single"/>
                <w:lang w:val="en-US"/>
              </w:rPr>
              <w:t>6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/</w:t>
            </w:r>
            <w:r w:rsidR="00BE55B2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0</w:t>
            </w:r>
            <w:r w:rsidR="00BE55B2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8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/202</w:t>
            </w:r>
            <w:r w:rsidR="00E75744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1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 (</w:t>
            </w:r>
            <w:r w:rsidR="00E75744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2</w:t>
            </w:r>
            <w:r w:rsidR="00931D88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6</w:t>
            </w:r>
            <w:r w:rsidR="004759F3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en-US"/>
              </w:rPr>
              <w:t>th</w:t>
            </w:r>
            <w:r w:rsidR="004759F3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 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of </w:t>
            </w:r>
            <w:r w:rsidR="00BE55B2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Aug</w:t>
            </w:r>
            <w:r w:rsidR="00BE55B2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 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20</w:t>
            </w:r>
            <w:r w:rsidR="007B149D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2</w:t>
            </w:r>
            <w:r w:rsidR="00E75744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1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) at </w:t>
            </w:r>
            <w:r w:rsidR="00C4291E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04:00 PM</w:t>
            </w:r>
            <w:r w:rsidR="00E37DB8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 xml:space="preserve"> (Iraq time</w:t>
            </w:r>
            <w:r w:rsidR="00C10BD3" w:rsidRPr="007D130E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u w:val="single"/>
                <w:lang w:val="en-US"/>
              </w:rPr>
              <w:t>)</w:t>
            </w:r>
            <w:r w:rsidR="00C10BD3" w:rsidRPr="007D130E">
              <w:rPr>
                <w:rFonts w:ascii="Arial Narrow" w:hAnsi="Arial Narrow" w:cs="Arial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4511CB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by E-mail at </w:t>
            </w:r>
            <w:hyperlink r:id="rId17" w:history="1">
              <w:r w:rsidR="00A35143" w:rsidRPr="007D130E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iraq.tender</w:t>
              </w:r>
              <w:r w:rsidR="00A35143" w:rsidRPr="007D130E">
                <w:rPr>
                  <w:rStyle w:val="Hyperlink"/>
                  <w:rFonts w:ascii="Arial Narrow" w:hAnsi="Arial Narrow" w:cs="Arial"/>
                  <w:sz w:val="22"/>
                  <w:szCs w:val="22"/>
                  <w:lang w:val="en-US"/>
                </w:rPr>
                <w:t>-</w:t>
              </w:r>
              <w:r w:rsidR="00A35143" w:rsidRPr="007D130E">
                <w:rPr>
                  <w:rStyle w:val="Hyperlink"/>
                  <w:rFonts w:ascii="Arial Narrow" w:hAnsi="Arial Narrow"/>
                  <w:lang w:val="en-US"/>
                </w:rPr>
                <w:t>questions</w:t>
              </w:r>
              <w:r w:rsidR="00A35143" w:rsidRPr="007D130E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@acted.org</w:t>
              </w:r>
            </w:hyperlink>
            <w:r w:rsidR="002E52B5" w:rsidRPr="007D130E">
              <w:rPr>
                <w:rFonts w:ascii="Arial Narrow" w:hAnsi="Arial Narrow" w:cs="Arial"/>
                <w:bCs/>
                <w:sz w:val="22"/>
                <w:szCs w:val="22"/>
                <w:lang w:val="en-US"/>
              </w:rPr>
              <w:t xml:space="preserve">, </w:t>
            </w:r>
            <w:r w:rsidR="002E52B5" w:rsidRPr="007D130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  <w:lang w:val="en-US"/>
              </w:rPr>
              <w:t>Cc</w:t>
            </w:r>
            <w:r w:rsidR="002E52B5" w:rsidRPr="007D130E">
              <w:rPr>
                <w:rStyle w:val="Hyperlink"/>
                <w:rFonts w:ascii="Arial Narrow" w:hAnsi="Arial Narrow" w:cs="Arial"/>
                <w:color w:val="auto"/>
                <w:sz w:val="22"/>
                <w:szCs w:val="22"/>
                <w:u w:val="none"/>
              </w:rPr>
              <w:t xml:space="preserve"> </w:t>
            </w:r>
            <w:hyperlink r:id="rId18" w:history="1">
              <w:r w:rsidR="00084E4A" w:rsidRPr="007D130E">
                <w:rPr>
                  <w:rStyle w:val="Hyperlink"/>
                  <w:rFonts w:ascii="Arial Narrow" w:hAnsi="Arial Narrow" w:cs="Arial"/>
                  <w:sz w:val="22"/>
                  <w:szCs w:val="22"/>
                </w:rPr>
                <w:t>tenders@acted.org</w:t>
              </w:r>
            </w:hyperlink>
            <w:r w:rsidR="004511CB" w:rsidRPr="007D130E">
              <w:rPr>
                <w:rFonts w:ascii="Arial Narrow" w:hAnsi="Arial Narrow" w:cs="Arial"/>
                <w:sz w:val="22"/>
                <w:szCs w:val="22"/>
                <w:lang w:val="en-US"/>
              </w:rPr>
              <w:t>.</w:t>
            </w:r>
          </w:p>
          <w:p w14:paraId="7B8950EA" w14:textId="77777777" w:rsidR="00084E4A" w:rsidRPr="007D130E" w:rsidRDefault="00084E4A" w:rsidP="00020984">
            <w:pPr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2D21C418" w14:textId="189C97FC" w:rsidR="00C10BD3" w:rsidRPr="007D130E" w:rsidRDefault="00084E4A" w:rsidP="00020984">
            <w:pPr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 w:eastAsia="fr-FR"/>
              </w:rPr>
            </w:pPr>
            <w:r w:rsidRPr="007D130E">
              <w:rPr>
                <w:rFonts w:ascii="Arial Narrow" w:hAnsi="Arial Narrow" w:cs="Arial"/>
                <w:b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>NOTE</w:t>
            </w:r>
            <w:r w:rsidRPr="007D130E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>: ACTED adopts a zero tolerance approach towards corruption and is committed to respecting the highest standards in terms of efficiency, responsibility and transparency in its activities. In particular, ACTED has adopted a participatory approach to promote and ensure transparency within the organization and has set up a Transparency focal point (Transparency Team supervised by the Director of Audit and Transparency) via a specific e-mail address</w:t>
            </w:r>
            <w:r w:rsidRPr="007D130E">
              <w:rPr>
                <w:rFonts w:ascii="Arial Narrow" w:hAnsi="Arial Narrow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7D130E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 xml:space="preserve">As such, if you witness or suspect any unlawful, improper or </w:t>
            </w:r>
            <w:r w:rsidRPr="007D130E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lastRenderedPageBreak/>
              <w:t>unethical act or business practices (such as soliciting, accepting or attempting to provide or accept any kickback) during the tendering process, please send an e-mail to</w:t>
            </w:r>
            <w:r w:rsidRPr="007D130E">
              <w:rPr>
                <w:rStyle w:val="Hyperlink"/>
                <w:rFonts w:ascii="Arial Narrow" w:hAnsi="Arial Narrow"/>
                <w:i/>
                <w:sz w:val="22"/>
                <w:szCs w:val="22"/>
              </w:rPr>
              <w:t xml:space="preserve"> </w:t>
            </w:r>
            <w:hyperlink r:id="rId19" w:history="1">
              <w:r w:rsidRPr="007D130E">
                <w:rPr>
                  <w:rStyle w:val="Hyperlink"/>
                  <w:rFonts w:ascii="Arial Narrow" w:hAnsi="Arial Narrow" w:cs="Arial"/>
                  <w:i/>
                  <w:sz w:val="22"/>
                  <w:szCs w:val="22"/>
                </w:rPr>
                <w:t>transparency@acted.org</w:t>
              </w:r>
            </w:hyperlink>
            <w:r w:rsidRPr="007D130E">
              <w:rPr>
                <w:rFonts w:ascii="Arial Narrow" w:hAnsi="Arial Narrow" w:cs="Arial"/>
                <w:i/>
                <w:color w:val="000000"/>
                <w:sz w:val="22"/>
                <w:szCs w:val="22"/>
                <w:shd w:val="clear" w:color="auto" w:fill="FFFFFF"/>
                <w:lang w:val="en-GB"/>
              </w:rPr>
              <w:t>.</w:t>
            </w:r>
          </w:p>
        </w:tc>
      </w:tr>
    </w:tbl>
    <w:p w14:paraId="3E66CD68" w14:textId="77777777" w:rsidR="00CC149F" w:rsidRPr="007D130E" w:rsidRDefault="00CC149F">
      <w:pPr>
        <w:rPr>
          <w:rFonts w:ascii="Arial Narrow" w:hAnsi="Arial Narrow" w:cs="Arial"/>
          <w:sz w:val="20"/>
          <w:szCs w:val="20"/>
          <w:lang w:val="en-US"/>
        </w:rPr>
      </w:pPr>
    </w:p>
    <w:sectPr w:rsidR="00CC149F" w:rsidRPr="007D130E" w:rsidSect="00350FF1">
      <w:headerReference w:type="default" r:id="rId20"/>
      <w:pgSz w:w="11906" w:h="16838"/>
      <w:pgMar w:top="543" w:right="865" w:bottom="543" w:left="126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EFFF2" w14:textId="77777777" w:rsidR="00525887" w:rsidRDefault="00525887">
      <w:r>
        <w:separator/>
      </w:r>
    </w:p>
  </w:endnote>
  <w:endnote w:type="continuationSeparator" w:id="0">
    <w:p w14:paraId="15009078" w14:textId="77777777" w:rsidR="00525887" w:rsidRDefault="0052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377F5" w14:textId="77777777" w:rsidR="00525887" w:rsidRDefault="00525887">
      <w:r>
        <w:separator/>
      </w:r>
    </w:p>
  </w:footnote>
  <w:footnote w:type="continuationSeparator" w:id="0">
    <w:p w14:paraId="7A09AACC" w14:textId="77777777" w:rsidR="00525887" w:rsidRDefault="00525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9EE2B" w14:textId="77777777" w:rsidR="004511CB" w:rsidRPr="002E52B5" w:rsidRDefault="00F5052C" w:rsidP="004511CB">
    <w:pPr>
      <w:pStyle w:val="Footer"/>
      <w:jc w:val="right"/>
      <w:rPr>
        <w:rFonts w:ascii="Arial Narrow" w:hAnsi="Arial Narrow"/>
        <w:b/>
        <w:color w:val="808080" w:themeColor="background1" w:themeShade="80"/>
        <w:sz w:val="20"/>
        <w:lang w:val="en-US"/>
      </w:rPr>
    </w:pPr>
    <w:r w:rsidRPr="002E52B5">
      <w:rPr>
        <w:rFonts w:ascii="Arial Narrow" w:hAnsi="Arial Narrow"/>
        <w:b/>
        <w:color w:val="808080" w:themeColor="background1" w:themeShade="80"/>
        <w:sz w:val="20"/>
        <w:lang w:val="en-US"/>
      </w:rPr>
      <w:t>Form PRO-05.</w:t>
    </w:r>
    <w:r w:rsidR="004511CB" w:rsidRPr="002E52B5">
      <w:rPr>
        <w:rFonts w:ascii="Arial Narrow" w:hAnsi="Arial Narrow"/>
        <w:b/>
        <w:color w:val="808080" w:themeColor="background1" w:themeShade="80"/>
        <w:sz w:val="20"/>
        <w:lang w:val="en-US"/>
      </w:rPr>
      <w:t>1</w:t>
    </w:r>
    <w:r w:rsidR="002E52B5" w:rsidRPr="002E52B5">
      <w:rPr>
        <w:rFonts w:ascii="Arial Narrow" w:hAnsi="Arial Narrow"/>
        <w:b/>
        <w:color w:val="808080" w:themeColor="background1" w:themeShade="80"/>
        <w:sz w:val="20"/>
        <w:lang w:val="en-US"/>
      </w:rPr>
      <w:t xml:space="preserve"> Version 1.3</w:t>
    </w:r>
  </w:p>
  <w:p w14:paraId="7FE2B970" w14:textId="77777777" w:rsidR="004511CB" w:rsidRPr="008C3D2B" w:rsidRDefault="004511CB">
    <w:pPr>
      <w:pStyle w:val="Header"/>
      <w:rPr>
        <w:rFonts w:ascii="Arial Narrow" w:hAnsi="Arial Narrow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2951AB"/>
    <w:multiLevelType w:val="hybridMultilevel"/>
    <w:tmpl w:val="B358B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80816"/>
    <w:multiLevelType w:val="hybridMultilevel"/>
    <w:tmpl w:val="ED4CF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41DDA"/>
    <w:multiLevelType w:val="hybridMultilevel"/>
    <w:tmpl w:val="B1B28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CC5999"/>
    <w:multiLevelType w:val="hybridMultilevel"/>
    <w:tmpl w:val="4B72CB7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77AB1B53"/>
    <w:multiLevelType w:val="hybridMultilevel"/>
    <w:tmpl w:val="112ABCF2"/>
    <w:lvl w:ilvl="0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7AFE324B"/>
    <w:multiLevelType w:val="hybridMultilevel"/>
    <w:tmpl w:val="4B709BC4"/>
    <w:lvl w:ilvl="0" w:tplc="A1C22DE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3A5"/>
    <w:rsid w:val="000155E2"/>
    <w:rsid w:val="00020984"/>
    <w:rsid w:val="00035FED"/>
    <w:rsid w:val="000437A0"/>
    <w:rsid w:val="00055C42"/>
    <w:rsid w:val="000728CD"/>
    <w:rsid w:val="00075E9D"/>
    <w:rsid w:val="00084E4A"/>
    <w:rsid w:val="00094686"/>
    <w:rsid w:val="000B43D3"/>
    <w:rsid w:val="000C66C8"/>
    <w:rsid w:val="000D2724"/>
    <w:rsid w:val="000D2CD3"/>
    <w:rsid w:val="000E5C50"/>
    <w:rsid w:val="000E728D"/>
    <w:rsid w:val="00122D17"/>
    <w:rsid w:val="001353D2"/>
    <w:rsid w:val="0016204A"/>
    <w:rsid w:val="001639CE"/>
    <w:rsid w:val="00186424"/>
    <w:rsid w:val="001E358A"/>
    <w:rsid w:val="001F2B3E"/>
    <w:rsid w:val="002107A6"/>
    <w:rsid w:val="00213FB7"/>
    <w:rsid w:val="002232D3"/>
    <w:rsid w:val="00232AAD"/>
    <w:rsid w:val="00272E6A"/>
    <w:rsid w:val="00295331"/>
    <w:rsid w:val="002973A5"/>
    <w:rsid w:val="002E52B5"/>
    <w:rsid w:val="00341849"/>
    <w:rsid w:val="00350FF1"/>
    <w:rsid w:val="003567E1"/>
    <w:rsid w:val="003E156C"/>
    <w:rsid w:val="003F6242"/>
    <w:rsid w:val="004230AE"/>
    <w:rsid w:val="0044350D"/>
    <w:rsid w:val="004438BD"/>
    <w:rsid w:val="004511CB"/>
    <w:rsid w:val="00454FB1"/>
    <w:rsid w:val="00474F6C"/>
    <w:rsid w:val="004759F3"/>
    <w:rsid w:val="00487346"/>
    <w:rsid w:val="004A6C2D"/>
    <w:rsid w:val="004E7565"/>
    <w:rsid w:val="005047E9"/>
    <w:rsid w:val="00525887"/>
    <w:rsid w:val="00525F9C"/>
    <w:rsid w:val="00553257"/>
    <w:rsid w:val="00570212"/>
    <w:rsid w:val="00582167"/>
    <w:rsid w:val="00582937"/>
    <w:rsid w:val="00595C3C"/>
    <w:rsid w:val="005A156D"/>
    <w:rsid w:val="005B4F73"/>
    <w:rsid w:val="006144EE"/>
    <w:rsid w:val="00617BD4"/>
    <w:rsid w:val="00653CD7"/>
    <w:rsid w:val="006661C6"/>
    <w:rsid w:val="0068766A"/>
    <w:rsid w:val="006A5E86"/>
    <w:rsid w:val="006B1892"/>
    <w:rsid w:val="006F4A11"/>
    <w:rsid w:val="00706E37"/>
    <w:rsid w:val="0073414D"/>
    <w:rsid w:val="00744B0D"/>
    <w:rsid w:val="00776524"/>
    <w:rsid w:val="00796982"/>
    <w:rsid w:val="007B149D"/>
    <w:rsid w:val="007B4BDA"/>
    <w:rsid w:val="007B59CE"/>
    <w:rsid w:val="007D130E"/>
    <w:rsid w:val="007F2ABF"/>
    <w:rsid w:val="00810CCA"/>
    <w:rsid w:val="008125CD"/>
    <w:rsid w:val="00815391"/>
    <w:rsid w:val="00854A92"/>
    <w:rsid w:val="008604A3"/>
    <w:rsid w:val="00876859"/>
    <w:rsid w:val="0088775A"/>
    <w:rsid w:val="008A2760"/>
    <w:rsid w:val="008B02EC"/>
    <w:rsid w:val="008C3D2B"/>
    <w:rsid w:val="008C62D8"/>
    <w:rsid w:val="008F1D16"/>
    <w:rsid w:val="00931D88"/>
    <w:rsid w:val="0095626F"/>
    <w:rsid w:val="00956A43"/>
    <w:rsid w:val="00960DB6"/>
    <w:rsid w:val="009A1ADD"/>
    <w:rsid w:val="009A39B1"/>
    <w:rsid w:val="009B1BD5"/>
    <w:rsid w:val="009C0ACD"/>
    <w:rsid w:val="009E3927"/>
    <w:rsid w:val="009E4D18"/>
    <w:rsid w:val="00A24810"/>
    <w:rsid w:val="00A35143"/>
    <w:rsid w:val="00A57DB4"/>
    <w:rsid w:val="00A77612"/>
    <w:rsid w:val="00A8352E"/>
    <w:rsid w:val="00A90F3D"/>
    <w:rsid w:val="00A95D07"/>
    <w:rsid w:val="00AD5374"/>
    <w:rsid w:val="00AE2B55"/>
    <w:rsid w:val="00AF0176"/>
    <w:rsid w:val="00B304FF"/>
    <w:rsid w:val="00B3126C"/>
    <w:rsid w:val="00B40356"/>
    <w:rsid w:val="00B72334"/>
    <w:rsid w:val="00BA373A"/>
    <w:rsid w:val="00BC5EF8"/>
    <w:rsid w:val="00BE5255"/>
    <w:rsid w:val="00BE55B2"/>
    <w:rsid w:val="00BE7F89"/>
    <w:rsid w:val="00C10BD3"/>
    <w:rsid w:val="00C36B76"/>
    <w:rsid w:val="00C4291E"/>
    <w:rsid w:val="00C53FD8"/>
    <w:rsid w:val="00CA6164"/>
    <w:rsid w:val="00CA7AFE"/>
    <w:rsid w:val="00CC149F"/>
    <w:rsid w:val="00D02BA8"/>
    <w:rsid w:val="00D10A8A"/>
    <w:rsid w:val="00D3568B"/>
    <w:rsid w:val="00D80124"/>
    <w:rsid w:val="00E03B87"/>
    <w:rsid w:val="00E37DB8"/>
    <w:rsid w:val="00E51F7C"/>
    <w:rsid w:val="00E6590F"/>
    <w:rsid w:val="00E66F62"/>
    <w:rsid w:val="00E75744"/>
    <w:rsid w:val="00E904EF"/>
    <w:rsid w:val="00E95948"/>
    <w:rsid w:val="00EB2B81"/>
    <w:rsid w:val="00EC66E3"/>
    <w:rsid w:val="00EC78CC"/>
    <w:rsid w:val="00ED7EAF"/>
    <w:rsid w:val="00F07C3B"/>
    <w:rsid w:val="00F5052C"/>
    <w:rsid w:val="00F631DF"/>
    <w:rsid w:val="00F94F91"/>
    <w:rsid w:val="00FA0CCF"/>
    <w:rsid w:val="00FD1FB4"/>
    <w:rsid w:val="00FD27B1"/>
    <w:rsid w:val="00FF0EA0"/>
    <w:rsid w:val="00FF3C30"/>
    <w:rsid w:val="00FF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A539D"/>
  <w15:docId w15:val="{829C97C0-492E-497E-9E76-7EB19BED9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5E2"/>
    <w:rPr>
      <w:sz w:val="24"/>
      <w:szCs w:val="24"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C4291E"/>
    <w:pPr>
      <w:keepNext/>
      <w:jc w:val="both"/>
      <w:outlineLvl w:val="1"/>
    </w:pPr>
    <w:rPr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72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B64D3"/>
    <w:rPr>
      <w:color w:val="0000FF"/>
      <w:u w:val="single"/>
    </w:rPr>
  </w:style>
  <w:style w:type="paragraph" w:styleId="BalloonText">
    <w:name w:val="Balloon Text"/>
    <w:basedOn w:val="Normal"/>
    <w:semiHidden/>
    <w:rsid w:val="003E7E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600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00AF"/>
    <w:pPr>
      <w:tabs>
        <w:tab w:val="center" w:pos="4320"/>
        <w:tab w:val="right" w:pos="8640"/>
      </w:tabs>
    </w:pPr>
  </w:style>
  <w:style w:type="paragraph" w:customStyle="1" w:styleId="normdec1">
    <w:name w:val="normdec1"/>
    <w:basedOn w:val="Normal"/>
    <w:next w:val="Normal"/>
    <w:rsid w:val="00BA4707"/>
    <w:pPr>
      <w:spacing w:before="120"/>
      <w:ind w:left="709" w:hanging="709"/>
    </w:pPr>
    <w:rPr>
      <w:rFonts w:ascii="Arial" w:hAnsi="Arial"/>
      <w:bCs/>
      <w:sz w:val="22"/>
      <w:lang w:val="en-GB" w:eastAsia="fr-FR"/>
    </w:rPr>
  </w:style>
  <w:style w:type="character" w:customStyle="1" w:styleId="HeaderChar">
    <w:name w:val="Header Char"/>
    <w:basedOn w:val="DefaultParagraphFont"/>
    <w:link w:val="Header"/>
    <w:uiPriority w:val="99"/>
    <w:rsid w:val="004511CB"/>
    <w:rPr>
      <w:sz w:val="24"/>
      <w:szCs w:val="24"/>
      <w:lang w:val="ru-RU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4E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0E728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E7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E728D"/>
    <w:rPr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E7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E728D"/>
    <w:rPr>
      <w:b/>
      <w:bCs/>
      <w:lang w:val="ru-RU" w:eastAsia="en-US"/>
    </w:rPr>
  </w:style>
  <w:style w:type="paragraph" w:styleId="ListParagraph">
    <w:name w:val="List Paragraph"/>
    <w:basedOn w:val="Normal"/>
    <w:uiPriority w:val="34"/>
    <w:qFormat/>
    <w:rsid w:val="003E156C"/>
    <w:pPr>
      <w:ind w:left="720"/>
      <w:contextualSpacing/>
    </w:pPr>
    <w:rPr>
      <w:noProof/>
      <w:sz w:val="20"/>
      <w:szCs w:val="20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3514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C4291E"/>
    <w:rPr>
      <w:b/>
      <w:sz w:val="22"/>
      <w:u w:val="single"/>
      <w:lang w:val="en-GB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D1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3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ncciraq.org" TargetMode="External"/><Relationship Id="rId18" Type="http://schemas.openxmlformats.org/officeDocument/2006/relationships/hyperlink" Target="mailto:tenders@acted.or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ngotenders.net/" TargetMode="External"/><Relationship Id="rId17" Type="http://schemas.openxmlformats.org/officeDocument/2006/relationships/hyperlink" Target="mailto:iraq.tender-questions@acted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ender@acted.or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canciesiniraq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raq.tender-questions@acted.or" TargetMode="External"/><Relationship Id="rId10" Type="http://schemas.openxmlformats.org/officeDocument/2006/relationships/hyperlink" Target="https://ngosjobs-bids.com/" TargetMode="External"/><Relationship Id="rId19" Type="http://schemas.openxmlformats.org/officeDocument/2006/relationships/hyperlink" Target="mailto:transparency@acted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raq-businessnews.com/" TargetMode="External"/><Relationship Id="rId14" Type="http://schemas.openxmlformats.org/officeDocument/2006/relationships/hyperlink" Target="mailto:iraq.tender@acted.org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al.bernard\Documents\6.%20Logistique\6.2.%20Logistics%20templates\Template%20Kyrgyzstan\PRO-05-12%20Annoucement%20Call%20for%20bids_eng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58A8F-82AF-43CC-B853-BBE3D7B72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PRO-05-12 Annoucement Call for bids_eng.dot</Template>
  <TotalTime>44</TotalTime>
  <Pages>2</Pages>
  <Words>541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Международный Комитет</vt:lpstr>
      <vt:lpstr>Международный Комитет</vt:lpstr>
    </vt:vector>
  </TitlesOfParts>
  <Company>PSF CI</Company>
  <LinksUpToDate>false</LinksUpToDate>
  <CharactersWithSpaces>4186</CharactersWithSpaces>
  <SharedDoc>false</SharedDoc>
  <HLinks>
    <vt:vector size="6" baseType="variant">
      <vt:variant>
        <vt:i4>1835043</vt:i4>
      </vt:variant>
      <vt:variant>
        <vt:i4>0</vt:i4>
      </vt:variant>
      <vt:variant>
        <vt:i4>0</vt:i4>
      </vt:variant>
      <vt:variant>
        <vt:i4>5</vt:i4>
      </vt:variant>
      <vt:variant>
        <vt:lpwstr>mailto:osh@acted.org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Международный Комитет</dc:title>
  <dc:creator>pascal.bernard</dc:creator>
  <cp:lastModifiedBy>Sura Salih</cp:lastModifiedBy>
  <cp:revision>15</cp:revision>
  <cp:lastPrinted>2007-03-05T12:07:00Z</cp:lastPrinted>
  <dcterms:created xsi:type="dcterms:W3CDTF">2020-09-27T12:48:00Z</dcterms:created>
  <dcterms:modified xsi:type="dcterms:W3CDTF">2021-08-09T07:07:00Z</dcterms:modified>
</cp:coreProperties>
</file>