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14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40"/>
      </w:tblGrid>
      <w:tr w:rsidR="00CC149F" w:rsidRPr="00C22D0B" w14:paraId="1E4583E6" w14:textId="77777777" w:rsidTr="00A16943">
        <w:trPr>
          <w:trHeight w:val="11624"/>
        </w:trPr>
        <w:tc>
          <w:tcPr>
            <w:tcW w:w="11140" w:type="dxa"/>
          </w:tcPr>
          <w:p w14:paraId="28B5F420" w14:textId="0904FB75" w:rsidR="00CC149F" w:rsidRPr="0074690D" w:rsidRDefault="00617563" w:rsidP="005436DA">
            <w:pPr>
              <w:pStyle w:val="Heading1"/>
              <w:rPr>
                <w:lang w:val="en-US"/>
              </w:rPr>
            </w:pPr>
            <w:r w:rsidRPr="0074690D">
              <w:rPr>
                <w:noProof/>
                <w:lang w:val="fr-FR" w:eastAsia="fr-FR"/>
              </w:rPr>
              <w:drawing>
                <wp:anchor distT="0" distB="0" distL="114300" distR="114300" simplePos="0" relativeHeight="251659264" behindDoc="0" locked="0" layoutInCell="1" allowOverlap="1" wp14:anchorId="26C5953A" wp14:editId="1A8F616C">
                  <wp:simplePos x="0" y="0"/>
                  <wp:positionH relativeFrom="column">
                    <wp:posOffset>6437730</wp:posOffset>
                  </wp:positionH>
                  <wp:positionV relativeFrom="paragraph">
                    <wp:posOffset>120925</wp:posOffset>
                  </wp:positionV>
                  <wp:extent cx="454068" cy="571500"/>
                  <wp:effectExtent l="0" t="0" r="3175" b="0"/>
                  <wp:wrapNone/>
                  <wp:docPr id="5" name="Image 5" descr="acted_logo_co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cted_logo_co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068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D8BCB19" w14:textId="21BFC78C" w:rsidR="00617563" w:rsidRPr="00AC1784" w:rsidRDefault="00AC1784" w:rsidP="00617563">
            <w:pPr>
              <w:jc w:val="center"/>
              <w:rPr>
                <w:rFonts w:ascii="Arial Narrow" w:hAnsi="Arial Narrow" w:cs="Arial"/>
                <w:b/>
                <w:sz w:val="28"/>
                <w:szCs w:val="28"/>
                <w:lang w:val="en-GB"/>
              </w:rPr>
            </w:pPr>
            <w:r w:rsidRPr="00AC1784">
              <w:rPr>
                <w:rFonts w:ascii="Arial Narrow" w:hAnsi="Arial Narrow" w:cs="Arial"/>
                <w:b/>
                <w:sz w:val="28"/>
                <w:szCs w:val="28"/>
                <w:lang w:val="en-GB"/>
              </w:rPr>
              <w:t xml:space="preserve">Supply and </w:t>
            </w:r>
            <w:r w:rsidR="00B00340">
              <w:rPr>
                <w:rFonts w:ascii="Arial Narrow" w:hAnsi="Arial Narrow" w:cs="Arial"/>
                <w:b/>
                <w:sz w:val="28"/>
                <w:szCs w:val="28"/>
                <w:lang w:val="en-GB"/>
              </w:rPr>
              <w:t>installation of Water Tank</w:t>
            </w:r>
            <w:r w:rsidR="0085643D">
              <w:rPr>
                <w:rFonts w:ascii="Arial Narrow" w:hAnsi="Arial Narrow" w:cs="Arial"/>
                <w:b/>
                <w:sz w:val="28"/>
                <w:szCs w:val="28"/>
                <w:lang w:val="en-GB"/>
              </w:rPr>
              <w:t>s</w:t>
            </w:r>
            <w:r w:rsidRPr="00AC1784">
              <w:rPr>
                <w:rFonts w:ascii="Arial Narrow" w:hAnsi="Arial Narrow" w:cs="Arial"/>
                <w:b/>
                <w:sz w:val="28"/>
                <w:szCs w:val="28"/>
                <w:lang w:val="en-GB"/>
              </w:rPr>
              <w:t xml:space="preserve"> </w:t>
            </w:r>
            <w:r w:rsidR="00B00340">
              <w:rPr>
                <w:rFonts w:ascii="Arial Narrow" w:hAnsi="Arial Narrow" w:cs="Arial"/>
                <w:b/>
                <w:sz w:val="28"/>
                <w:szCs w:val="28"/>
                <w:lang w:val="en-GB"/>
              </w:rPr>
              <w:t>at</w:t>
            </w:r>
            <w:r w:rsidRPr="00AC1784">
              <w:rPr>
                <w:rFonts w:ascii="Arial Narrow" w:hAnsi="Arial Narrow" w:cs="Arial"/>
                <w:b/>
                <w:sz w:val="28"/>
                <w:szCs w:val="28"/>
                <w:lang w:val="en-GB"/>
              </w:rPr>
              <w:t xml:space="preserve"> Gowelan Camp </w:t>
            </w:r>
          </w:p>
          <w:p w14:paraId="39A09E81" w14:textId="77777777" w:rsidR="00AC1784" w:rsidRPr="0074690D" w:rsidRDefault="00AC1784" w:rsidP="00617563">
            <w:pPr>
              <w:jc w:val="center"/>
              <w:rPr>
                <w:rFonts w:ascii="Arial Narrow" w:hAnsi="Arial Narrow" w:cs="Arial"/>
                <w:b/>
                <w:sz w:val="28"/>
                <w:szCs w:val="28"/>
                <w:lang w:val="en-GB"/>
              </w:rPr>
            </w:pPr>
          </w:p>
          <w:p w14:paraId="56FB63E9" w14:textId="77777777" w:rsidR="00617563" w:rsidRPr="0074690D" w:rsidRDefault="00617563" w:rsidP="00617563">
            <w:pPr>
              <w:jc w:val="center"/>
              <w:rPr>
                <w:rFonts w:ascii="Arial Narrow" w:hAnsi="Arial Narrow" w:cs="Arial"/>
                <w:b/>
                <w:sz w:val="28"/>
                <w:szCs w:val="28"/>
                <w:lang w:val="en-GB"/>
              </w:rPr>
            </w:pPr>
            <w:r w:rsidRPr="0074690D">
              <w:rPr>
                <w:rFonts w:ascii="Arial Narrow" w:hAnsi="Arial Narrow" w:cs="Arial"/>
                <w:b/>
                <w:sz w:val="28"/>
                <w:szCs w:val="28"/>
                <w:lang w:val="en-GB"/>
              </w:rPr>
              <w:t xml:space="preserve">NATIONAL CALL FOR TENDER </w:t>
            </w:r>
          </w:p>
          <w:p w14:paraId="24869A03" w14:textId="5DA31EBD" w:rsidR="00F65557" w:rsidRPr="00AC12B3" w:rsidRDefault="00AC12B3" w:rsidP="00F65557">
            <w:pPr>
              <w:jc w:val="center"/>
              <w:rPr>
                <w:rFonts w:ascii="Arial Narrow" w:hAnsi="Arial Narrow" w:cs="Arial"/>
                <w:b/>
                <w:sz w:val="36"/>
                <w:szCs w:val="36"/>
                <w:lang w:val="en-GB"/>
              </w:rPr>
            </w:pPr>
            <w:r w:rsidRPr="00AC12B3">
              <w:rPr>
                <w:rFonts w:ascii="Arial Narrow" w:hAnsi="Arial Narrow" w:cs="Arial"/>
                <w:b/>
                <w:sz w:val="36"/>
                <w:szCs w:val="36"/>
                <w:lang w:val="en-GB"/>
              </w:rPr>
              <w:t>T/10EKK/87U/92U/30UENU/WME/MCM/ERB/26092021/001</w:t>
            </w:r>
          </w:p>
          <w:p w14:paraId="55DF19EB" w14:textId="77777777" w:rsidR="00AC12B3" w:rsidRPr="0074690D" w:rsidRDefault="00AC12B3" w:rsidP="00F65557">
            <w:pPr>
              <w:jc w:val="center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  <w:p w14:paraId="44E2AD2A" w14:textId="1B316EB6" w:rsidR="00796982" w:rsidRDefault="00D747B6" w:rsidP="00FA58EA">
            <w:pPr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4690D">
              <w:rPr>
                <w:rFonts w:ascii="Arial Narrow" w:hAnsi="Arial Narrow" w:cs="Arial"/>
                <w:sz w:val="22"/>
                <w:szCs w:val="22"/>
                <w:lang w:val="en-GB"/>
              </w:rPr>
              <w:t>ACTED (Agency for Technical Cooperation and Development), a</w:t>
            </w:r>
            <w:r w:rsidR="0087163C" w:rsidRPr="0074690D">
              <w:rPr>
                <w:rFonts w:ascii="Arial Narrow" w:hAnsi="Arial Narrow" w:cs="Arial"/>
                <w:sz w:val="22"/>
                <w:szCs w:val="22"/>
                <w:lang w:val="en-GB"/>
              </w:rPr>
              <w:t>n</w:t>
            </w:r>
            <w:r w:rsidRPr="0074690D">
              <w:rPr>
                <w:rFonts w:ascii="Arial Narrow" w:hAnsi="Arial Narrow" w:cs="Arial"/>
                <w:sz w:val="22"/>
                <w:szCs w:val="22"/>
                <w:lang w:val="en-GB"/>
              </w:rPr>
              <w:t xml:space="preserve"> NGO </w:t>
            </w:r>
            <w:r w:rsidR="00512837" w:rsidRPr="0074690D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implementing several projects in </w:t>
            </w:r>
            <w:r w:rsidR="00245AEE" w:rsidRPr="0074690D">
              <w:rPr>
                <w:rFonts w:ascii="Arial Narrow" w:hAnsi="Arial Narrow" w:cs="Arial"/>
                <w:sz w:val="22"/>
                <w:szCs w:val="22"/>
                <w:lang w:val="en-US"/>
              </w:rPr>
              <w:t>Iraq</w:t>
            </w:r>
            <w:r w:rsidRPr="0074690D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, </w:t>
            </w:r>
            <w:r w:rsidR="00512837" w:rsidRPr="0074690D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is inviting </w:t>
            </w:r>
            <w:r w:rsidR="00630288" w:rsidRPr="0074690D">
              <w:rPr>
                <w:rFonts w:ascii="Arial Narrow" w:hAnsi="Arial Narrow" w:cs="Arial"/>
                <w:sz w:val="22"/>
                <w:szCs w:val="22"/>
                <w:lang w:val="en-US"/>
              </w:rPr>
              <w:t>suppliers</w:t>
            </w:r>
            <w:r w:rsidR="008937DF" w:rsidRPr="0074690D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</w:t>
            </w:r>
            <w:r w:rsidR="00512837" w:rsidRPr="0074690D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to submit offers for the following </w:t>
            </w:r>
            <w:r w:rsidR="009B7417" w:rsidRPr="0074690D">
              <w:rPr>
                <w:rFonts w:ascii="Arial Narrow" w:hAnsi="Arial Narrow" w:cs="Arial"/>
                <w:sz w:val="22"/>
                <w:szCs w:val="22"/>
                <w:lang w:val="en-US"/>
              </w:rPr>
              <w:t>lot</w:t>
            </w:r>
            <w:r w:rsidR="00AC1784">
              <w:rPr>
                <w:rFonts w:ascii="Arial Narrow" w:hAnsi="Arial Narrow" w:cs="Arial"/>
                <w:sz w:val="22"/>
                <w:szCs w:val="22"/>
                <w:lang w:val="en-US"/>
              </w:rPr>
              <w:t>(</w:t>
            </w:r>
            <w:r w:rsidR="009B7417" w:rsidRPr="0074690D">
              <w:rPr>
                <w:rFonts w:ascii="Arial Narrow" w:hAnsi="Arial Narrow" w:cs="Arial"/>
                <w:sz w:val="22"/>
                <w:szCs w:val="22"/>
                <w:lang w:val="en-US"/>
              </w:rPr>
              <w:t>s</w:t>
            </w:r>
            <w:r w:rsidR="00AC1784">
              <w:rPr>
                <w:rFonts w:ascii="Arial Narrow" w:hAnsi="Arial Narrow" w:cs="Arial"/>
                <w:sz w:val="22"/>
                <w:szCs w:val="22"/>
                <w:lang w:val="en-US"/>
              </w:rPr>
              <w:t>)</w:t>
            </w:r>
            <w:r w:rsidR="0087163C" w:rsidRPr="0074690D">
              <w:rPr>
                <w:rFonts w:ascii="Arial Narrow" w:hAnsi="Arial Narrow" w:cs="Arial"/>
                <w:sz w:val="22"/>
                <w:szCs w:val="22"/>
                <w:lang w:val="en-US"/>
              </w:rPr>
              <w:t>.</w:t>
            </w:r>
          </w:p>
          <w:p w14:paraId="5270EBC6" w14:textId="77777777" w:rsidR="00AC1784" w:rsidRPr="0074690D" w:rsidRDefault="00AC1784" w:rsidP="00FA58EA">
            <w:pPr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  <w:tbl>
            <w:tblPr>
              <w:tblW w:w="924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35"/>
              <w:gridCol w:w="3060"/>
              <w:gridCol w:w="3600"/>
              <w:gridCol w:w="2054"/>
            </w:tblGrid>
            <w:tr w:rsidR="00AC1784" w:rsidRPr="0012439A" w14:paraId="64DB3686" w14:textId="77777777" w:rsidTr="007527C6">
              <w:trPr>
                <w:trHeight w:val="390"/>
                <w:jc w:val="center"/>
              </w:trPr>
              <w:tc>
                <w:tcPr>
                  <w:tcW w:w="535" w:type="dxa"/>
                  <w:shd w:val="clear" w:color="auto" w:fill="C0C0C0"/>
                  <w:vAlign w:val="center"/>
                </w:tcPr>
                <w:p w14:paraId="70021DCD" w14:textId="77777777" w:rsidR="00AC1784" w:rsidRPr="00347483" w:rsidRDefault="00AC1784" w:rsidP="00AC1784">
                  <w:pPr>
                    <w:jc w:val="center"/>
                    <w:rPr>
                      <w:rFonts w:ascii="Arial Narrow" w:hAnsi="Arial Narrow" w:cstheme="minorHAnsi"/>
                      <w:b/>
                      <w:bCs/>
                      <w:sz w:val="22"/>
                      <w:szCs w:val="22"/>
                    </w:rPr>
                  </w:pPr>
                  <w:r w:rsidRPr="00347483">
                    <w:rPr>
                      <w:rFonts w:ascii="Arial Narrow" w:hAnsi="Arial Narrow" w:cstheme="minorHAnsi"/>
                      <w:b/>
                      <w:bCs/>
                      <w:sz w:val="22"/>
                      <w:szCs w:val="22"/>
                    </w:rPr>
                    <w:t>Lot</w:t>
                  </w:r>
                </w:p>
              </w:tc>
              <w:tc>
                <w:tcPr>
                  <w:tcW w:w="3060" w:type="dxa"/>
                  <w:shd w:val="clear" w:color="auto" w:fill="C0C0C0"/>
                  <w:vAlign w:val="center"/>
                </w:tcPr>
                <w:p w14:paraId="1C3E2FC5" w14:textId="77777777" w:rsidR="00AC1784" w:rsidRPr="00347483" w:rsidRDefault="00AC1784" w:rsidP="00AC1784">
                  <w:pPr>
                    <w:jc w:val="center"/>
                    <w:rPr>
                      <w:rFonts w:ascii="Arial Narrow" w:hAnsi="Arial Narrow" w:cstheme="minorHAnsi"/>
                      <w:b/>
                      <w:bCs/>
                      <w:sz w:val="22"/>
                      <w:szCs w:val="22"/>
                    </w:rPr>
                  </w:pPr>
                  <w:r w:rsidRPr="00347483">
                    <w:rPr>
                      <w:rFonts w:ascii="Arial Narrow" w:hAnsi="Arial Narrow" w:cstheme="minorHAnsi"/>
                      <w:b/>
                      <w:bCs/>
                      <w:sz w:val="22"/>
                      <w:szCs w:val="22"/>
                    </w:rPr>
                    <w:t>Description</w:t>
                  </w:r>
                </w:p>
              </w:tc>
              <w:tc>
                <w:tcPr>
                  <w:tcW w:w="3600" w:type="dxa"/>
                  <w:shd w:val="clear" w:color="auto" w:fill="C0C0C0"/>
                  <w:vAlign w:val="center"/>
                </w:tcPr>
                <w:p w14:paraId="18BB68D1" w14:textId="77777777" w:rsidR="00AC1784" w:rsidRPr="00347483" w:rsidRDefault="00AC1784" w:rsidP="00AC1784">
                  <w:pPr>
                    <w:jc w:val="center"/>
                    <w:rPr>
                      <w:rFonts w:ascii="Arial Narrow" w:hAnsi="Arial Narrow" w:cstheme="minorHAnsi"/>
                      <w:b/>
                      <w:bCs/>
                      <w:sz w:val="22"/>
                      <w:szCs w:val="22"/>
                    </w:rPr>
                  </w:pPr>
                  <w:r w:rsidRPr="00347483">
                    <w:rPr>
                      <w:rFonts w:ascii="Arial Narrow" w:hAnsi="Arial Narrow" w:cstheme="minorHAnsi"/>
                      <w:b/>
                      <w:bCs/>
                      <w:sz w:val="22"/>
                      <w:szCs w:val="22"/>
                    </w:rPr>
                    <w:t xml:space="preserve">INCOTERMS/Delivery point </w:t>
                  </w:r>
                </w:p>
              </w:tc>
              <w:tc>
                <w:tcPr>
                  <w:tcW w:w="2054" w:type="dxa"/>
                  <w:shd w:val="clear" w:color="auto" w:fill="C0C0C0"/>
                  <w:vAlign w:val="center"/>
                </w:tcPr>
                <w:p w14:paraId="68B0E201" w14:textId="77777777" w:rsidR="00AC1784" w:rsidRPr="00347483" w:rsidRDefault="00AC1784" w:rsidP="00AC1784">
                  <w:pPr>
                    <w:jc w:val="center"/>
                    <w:rPr>
                      <w:rFonts w:ascii="Arial Narrow" w:hAnsi="Arial Narrow" w:cstheme="minorHAnsi"/>
                      <w:b/>
                      <w:bCs/>
                      <w:sz w:val="22"/>
                      <w:szCs w:val="22"/>
                    </w:rPr>
                  </w:pPr>
                  <w:r w:rsidRPr="00347483">
                    <w:rPr>
                      <w:rFonts w:ascii="Arial Narrow" w:hAnsi="Arial Narrow" w:cstheme="minorHAnsi"/>
                      <w:b/>
                      <w:bCs/>
                      <w:sz w:val="22"/>
                      <w:szCs w:val="22"/>
                    </w:rPr>
                    <w:t>Delivery deadline</w:t>
                  </w:r>
                </w:p>
              </w:tc>
            </w:tr>
            <w:tr w:rsidR="00AC1784" w:rsidRPr="0012439A" w14:paraId="0DC831C9" w14:textId="77777777" w:rsidTr="007527C6">
              <w:trPr>
                <w:trHeight w:val="772"/>
                <w:jc w:val="center"/>
              </w:trPr>
              <w:tc>
                <w:tcPr>
                  <w:tcW w:w="535" w:type="dxa"/>
                  <w:shd w:val="clear" w:color="auto" w:fill="auto"/>
                  <w:vAlign w:val="center"/>
                </w:tcPr>
                <w:p w14:paraId="48C79DAD" w14:textId="77777777" w:rsidR="00AC1784" w:rsidRPr="00347483" w:rsidRDefault="00AC1784" w:rsidP="00AC1784">
                  <w:pPr>
                    <w:jc w:val="center"/>
                    <w:rPr>
                      <w:rFonts w:ascii="Arial Narrow" w:hAnsi="Arial Narrow" w:cstheme="minorHAnsi"/>
                      <w:bCs/>
                      <w:sz w:val="22"/>
                      <w:szCs w:val="22"/>
                    </w:rPr>
                  </w:pPr>
                  <w:r w:rsidRPr="00347483">
                    <w:rPr>
                      <w:rFonts w:ascii="Arial Narrow" w:hAnsi="Arial Narrow" w:cstheme="minorHAnsi"/>
                      <w:b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3060" w:type="dxa"/>
                  <w:shd w:val="clear" w:color="auto" w:fill="auto"/>
                  <w:vAlign w:val="center"/>
                </w:tcPr>
                <w:p w14:paraId="2CF8DE60" w14:textId="2A5BE07C" w:rsidR="00AC1784" w:rsidRPr="00347483" w:rsidRDefault="00AC1784" w:rsidP="00AC1784">
                  <w:pPr>
                    <w:rPr>
                      <w:rFonts w:ascii="Arial Narrow" w:hAnsi="Arial Narrow" w:cstheme="minorHAnsi"/>
                      <w:sz w:val="22"/>
                      <w:szCs w:val="22"/>
                      <w:lang w:val="en-GB"/>
                    </w:rPr>
                  </w:pPr>
                  <w:r w:rsidRPr="00347483">
                    <w:rPr>
                      <w:rFonts w:ascii="Arial Narrow" w:hAnsi="Arial Narrow" w:cstheme="minorHAnsi"/>
                      <w:sz w:val="22"/>
                      <w:szCs w:val="22"/>
                      <w:lang w:val="en-GB"/>
                    </w:rPr>
                    <w:t xml:space="preserve">Supply and </w:t>
                  </w:r>
                  <w:r w:rsidR="00BD4300">
                    <w:rPr>
                      <w:rFonts w:ascii="Arial Narrow" w:hAnsi="Arial Narrow" w:cstheme="minorHAnsi"/>
                      <w:sz w:val="22"/>
                      <w:szCs w:val="22"/>
                      <w:lang w:val="en-GB"/>
                    </w:rPr>
                    <w:t>installation of Water Tank</w:t>
                  </w:r>
                  <w:r w:rsidR="0085643D">
                    <w:rPr>
                      <w:rFonts w:ascii="Arial Narrow" w:hAnsi="Arial Narrow" w:cstheme="minorHAnsi"/>
                      <w:sz w:val="22"/>
                      <w:szCs w:val="22"/>
                      <w:lang w:val="en-GB"/>
                    </w:rPr>
                    <w:t>s</w:t>
                  </w:r>
                </w:p>
              </w:tc>
              <w:tc>
                <w:tcPr>
                  <w:tcW w:w="3600" w:type="dxa"/>
                  <w:shd w:val="clear" w:color="auto" w:fill="auto"/>
                  <w:vAlign w:val="center"/>
                </w:tcPr>
                <w:p w14:paraId="6277CB42" w14:textId="1E96C96A" w:rsidR="00AC1784" w:rsidRPr="0085643D" w:rsidRDefault="0085643D" w:rsidP="00AC1784">
                  <w:pPr>
                    <w:rPr>
                      <w:rFonts w:ascii="Arial Narrow" w:hAnsi="Arial Narrow" w:cstheme="minorHAnsi"/>
                      <w:sz w:val="22"/>
                      <w:szCs w:val="22"/>
                    </w:rPr>
                  </w:pPr>
                  <w:r w:rsidRPr="009F4BD6">
                    <w:rPr>
                      <w:rFonts w:ascii="Arial Narrow" w:hAnsi="Arial Narrow" w:cstheme="minorHAnsi"/>
                      <w:sz w:val="22"/>
                      <w:szCs w:val="22"/>
                      <w:lang w:val="en-GB"/>
                    </w:rPr>
                    <w:t xml:space="preserve">DDP + offloading to Gowelan Camp </w:t>
                  </w:r>
                  <w:r w:rsidRPr="009F4BD6">
                    <w:rPr>
                      <w:rFonts w:ascii="Arial Narrow" w:hAnsi="Arial Narrow" w:cs="Arial"/>
                      <w:b/>
                      <w:sz w:val="22"/>
                      <w:szCs w:val="22"/>
                      <w:lang w:val="en-GB"/>
                    </w:rPr>
                    <w:t>GPS Coordinates (36.339098, 43.615522)</w:t>
                  </w:r>
                </w:p>
              </w:tc>
              <w:tc>
                <w:tcPr>
                  <w:tcW w:w="2054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8BDA0A2" w14:textId="3830272E" w:rsidR="00AC1784" w:rsidRPr="00F65557" w:rsidRDefault="0085643D" w:rsidP="00AC1784">
                  <w:pPr>
                    <w:jc w:val="center"/>
                    <w:rPr>
                      <w:rFonts w:ascii="Arial Narrow" w:hAnsi="Arial Narrow" w:cstheme="minorHAnsi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Arial Narrow" w:hAnsi="Arial Narrow" w:cstheme="minorHAnsi"/>
                      <w:sz w:val="22"/>
                      <w:szCs w:val="22"/>
                      <w:lang w:val="en-US"/>
                    </w:rPr>
                    <w:t>08/11/2021</w:t>
                  </w:r>
                </w:p>
              </w:tc>
            </w:tr>
          </w:tbl>
          <w:p w14:paraId="5E361FED" w14:textId="77777777" w:rsidR="005B7648" w:rsidRPr="0074690D" w:rsidRDefault="005B7648" w:rsidP="005B7648">
            <w:pPr>
              <w:jc w:val="both"/>
              <w:rPr>
                <w:rFonts w:ascii="Arial Narrow" w:hAnsi="Arial Narrow" w:cstheme="minorBidi"/>
                <w:sz w:val="20"/>
                <w:szCs w:val="20"/>
              </w:rPr>
            </w:pPr>
          </w:p>
          <w:p w14:paraId="341D7C1B" w14:textId="77777777" w:rsidR="00F65557" w:rsidRPr="00942C2E" w:rsidRDefault="00F65557" w:rsidP="00F65557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2"/>
                <w:szCs w:val="22"/>
                <w:lang w:val="en-GB"/>
              </w:rPr>
            </w:pPr>
            <w:r w:rsidRPr="00942C2E">
              <w:rPr>
                <w:rFonts w:ascii="Arial Narrow" w:hAnsi="Arial Narrow" w:cs="Arial Narrow"/>
                <w:b/>
                <w:bCs/>
                <w:sz w:val="22"/>
                <w:szCs w:val="22"/>
                <w:lang w:val="en-GB"/>
              </w:rPr>
              <w:t xml:space="preserve">Bidders should provide offer for all items in a lot to be considered eligible. </w:t>
            </w:r>
          </w:p>
          <w:p w14:paraId="6A2ED6BF" w14:textId="77777777" w:rsidR="00F65557" w:rsidRPr="00942C2E" w:rsidRDefault="00F65557" w:rsidP="00F65557">
            <w:pPr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  <w:p w14:paraId="21F14D68" w14:textId="522AD9D4" w:rsidR="00F65557" w:rsidRDefault="00F65557" w:rsidP="00F65557">
            <w:pPr>
              <w:jc w:val="both"/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</w:pPr>
            <w:r w:rsidRPr="00942C2E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The tender will be conducted using ACTED standard bidding documents, open to all qualified suppliers and service providers. </w:t>
            </w:r>
            <w:r w:rsidRPr="00942C2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>The Bidding Documents (in English) may be collected free of charge by all interested bidders at the following address</w:t>
            </w:r>
            <w:r w:rsidR="00F60170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>(s)</w:t>
            </w:r>
            <w:r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 if the situation allows it</w:t>
            </w:r>
            <w:r w:rsidRPr="00942C2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>:</w:t>
            </w:r>
          </w:p>
          <w:p w14:paraId="41335776" w14:textId="77777777" w:rsidR="00F65557" w:rsidRPr="00942C2E" w:rsidRDefault="00F65557" w:rsidP="00F65557">
            <w:pPr>
              <w:jc w:val="both"/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</w:pPr>
          </w:p>
          <w:p w14:paraId="3E382DFE" w14:textId="77777777" w:rsidR="00F60170" w:rsidRPr="00F60170" w:rsidRDefault="00F60170" w:rsidP="00F60170">
            <w:pPr>
              <w:numPr>
                <w:ilvl w:val="0"/>
                <w:numId w:val="3"/>
              </w:numPr>
              <w:jc w:val="both"/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</w:pPr>
            <w:r w:rsidRPr="00F60170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ACTED representative office in Erbil,</w:t>
            </w:r>
            <w:r w:rsidRPr="00F60170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 Ankawa, 4 Towers, Building B - Floor 5</w:t>
            </w:r>
          </w:p>
          <w:p w14:paraId="0C4951A7" w14:textId="77777777" w:rsidR="00F60170" w:rsidRPr="00F60170" w:rsidRDefault="00F60170" w:rsidP="00F60170">
            <w:pPr>
              <w:numPr>
                <w:ilvl w:val="0"/>
                <w:numId w:val="3"/>
              </w:numPr>
              <w:jc w:val="both"/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</w:pPr>
            <w:r w:rsidRPr="00F60170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ACTED representative office in Nineveh,</w:t>
            </w:r>
            <w:r w:rsidRPr="00F60170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 Mosul Al-Mazaree, District near ALQader Mosque, Nineveh governorate, House number 39,108/258</w:t>
            </w:r>
          </w:p>
          <w:p w14:paraId="73CE281D" w14:textId="77777777" w:rsidR="00F60170" w:rsidRPr="00F60170" w:rsidRDefault="00F60170" w:rsidP="00F60170">
            <w:pPr>
              <w:numPr>
                <w:ilvl w:val="0"/>
                <w:numId w:val="3"/>
              </w:numPr>
              <w:jc w:val="both"/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</w:pPr>
            <w:r w:rsidRPr="00F60170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ACTED representative office in Dohuk,</w:t>
            </w:r>
            <w:r w:rsidRPr="00F60170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 Golvin 67 St. Malta Islam Quarter/Duhok/ KRI, 3rd Street from Malta Hill Traffic Light to Down Town.</w:t>
            </w:r>
          </w:p>
          <w:p w14:paraId="69AF2B0C" w14:textId="4A085F2D" w:rsidR="00F65557" w:rsidRPr="00942C2E" w:rsidRDefault="00F65557" w:rsidP="00F65557">
            <w:pPr>
              <w:numPr>
                <w:ilvl w:val="0"/>
                <w:numId w:val="3"/>
              </w:numPr>
              <w:jc w:val="both"/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</w:pPr>
          </w:p>
          <w:p w14:paraId="00135BC2" w14:textId="77777777" w:rsidR="00F65557" w:rsidRPr="00942C2E" w:rsidRDefault="00F65557" w:rsidP="00F65557">
            <w:pPr>
              <w:ind w:left="720"/>
              <w:jc w:val="both"/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</w:pPr>
          </w:p>
          <w:p w14:paraId="01B3C047" w14:textId="77777777" w:rsidR="00F65557" w:rsidRDefault="00F65557" w:rsidP="00F65557">
            <w:pPr>
              <w:jc w:val="both"/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</w:pPr>
            <w:r w:rsidRPr="00942C2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>Or</w:t>
            </w:r>
            <w:r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 can be downloaded</w:t>
            </w:r>
            <w:r w:rsidRPr="00942C2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 from the </w:t>
            </w:r>
            <w:r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>below websites:</w:t>
            </w:r>
          </w:p>
          <w:p w14:paraId="67E40A01" w14:textId="77777777" w:rsidR="00F65557" w:rsidRDefault="00F60170" w:rsidP="00F65557">
            <w:pPr>
              <w:jc w:val="both"/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</w:pPr>
            <w:hyperlink r:id="rId9" w:history="1">
              <w:r w:rsidR="00F65557" w:rsidRPr="00A06646">
                <w:rPr>
                  <w:rStyle w:val="Hyperlink"/>
                  <w:rFonts w:ascii="Arial Narrow" w:hAnsi="Arial Narrow" w:cs="Arial"/>
                  <w:bCs/>
                  <w:sz w:val="22"/>
                  <w:szCs w:val="22"/>
                  <w:lang w:val="en-US"/>
                </w:rPr>
                <w:t>https://www.iraq-businessnews.com/</w:t>
              </w:r>
            </w:hyperlink>
            <w:r w:rsidR="00F65557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 Under “Tenders” section </w:t>
            </w:r>
          </w:p>
          <w:p w14:paraId="3260C849" w14:textId="77777777" w:rsidR="00F65557" w:rsidRDefault="00F60170" w:rsidP="00F65557">
            <w:pPr>
              <w:jc w:val="both"/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</w:pPr>
            <w:hyperlink r:id="rId10" w:history="1">
              <w:r w:rsidR="00F65557" w:rsidRPr="00A06646">
                <w:rPr>
                  <w:rStyle w:val="Hyperlink"/>
                  <w:rFonts w:ascii="Arial Narrow" w:hAnsi="Arial Narrow" w:cs="Arial"/>
                  <w:bCs/>
                  <w:sz w:val="22"/>
                  <w:szCs w:val="22"/>
                  <w:lang w:val="en-US"/>
                </w:rPr>
                <w:t>https://ngosjobs-bids.com/</w:t>
              </w:r>
            </w:hyperlink>
            <w:r w:rsidR="00F65557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 Under “Bids &amp; Tenders” section </w:t>
            </w:r>
          </w:p>
          <w:p w14:paraId="45F06CD0" w14:textId="77777777" w:rsidR="00F65557" w:rsidRDefault="00F60170" w:rsidP="00F65557">
            <w:pPr>
              <w:jc w:val="both"/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</w:pPr>
            <w:hyperlink r:id="rId11" w:history="1">
              <w:r w:rsidR="00F65557" w:rsidRPr="00A06646">
                <w:rPr>
                  <w:rStyle w:val="Hyperlink"/>
                  <w:rFonts w:ascii="Arial Narrow" w:hAnsi="Arial Narrow" w:cs="Arial"/>
                  <w:bCs/>
                  <w:sz w:val="22"/>
                  <w:szCs w:val="22"/>
                  <w:lang w:val="en-US"/>
                </w:rPr>
                <w:t>https://vacanciesiniraq.com/</w:t>
              </w:r>
            </w:hyperlink>
            <w:r w:rsidR="00F65557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 Under “ Other Posts (other tenders, etc)” section </w:t>
            </w:r>
          </w:p>
          <w:p w14:paraId="338B4EAA" w14:textId="77777777" w:rsidR="00F65557" w:rsidRDefault="00F60170" w:rsidP="00F65557">
            <w:pPr>
              <w:jc w:val="both"/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</w:pPr>
            <w:hyperlink r:id="rId12" w:history="1">
              <w:r w:rsidR="00F65557" w:rsidRPr="00A06646">
                <w:rPr>
                  <w:rStyle w:val="Hyperlink"/>
                  <w:rFonts w:ascii="Arial Narrow" w:hAnsi="Arial Narrow" w:cs="Arial"/>
                  <w:bCs/>
                  <w:sz w:val="22"/>
                  <w:szCs w:val="22"/>
                  <w:lang w:val="en-US"/>
                </w:rPr>
                <w:t>https://ngotenders.net/</w:t>
              </w:r>
            </w:hyperlink>
            <w:r w:rsidR="00F65557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 Under Tenders/Jobs” section </w:t>
            </w:r>
          </w:p>
          <w:p w14:paraId="0255A734" w14:textId="77777777" w:rsidR="00F65557" w:rsidRPr="00942C2E" w:rsidRDefault="00F60170" w:rsidP="00F65557">
            <w:pPr>
              <w:jc w:val="both"/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</w:pPr>
            <w:hyperlink r:id="rId13" w:history="1">
              <w:r w:rsidR="00F65557" w:rsidRPr="002D0FF0">
                <w:rPr>
                  <w:rStyle w:val="Hyperlink"/>
                  <w:rFonts w:ascii="Arial Narrow" w:hAnsi="Arial Narrow" w:cs="Arial"/>
                  <w:bCs/>
                  <w:sz w:val="22"/>
                  <w:szCs w:val="22"/>
                  <w:lang w:val="en-US"/>
                </w:rPr>
                <w:t>http://ncciraq.org</w:t>
              </w:r>
            </w:hyperlink>
            <w:r w:rsidR="00F65557" w:rsidRPr="002D0FF0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 / Under Bids and Tenders</w:t>
            </w:r>
            <w:r w:rsidR="00F65557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 </w:t>
            </w:r>
          </w:p>
          <w:p w14:paraId="2AFC2865" w14:textId="77777777" w:rsidR="00F65557" w:rsidRPr="00942C2E" w:rsidRDefault="00F65557" w:rsidP="00F65557">
            <w:pPr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  <w:p w14:paraId="26A66E81" w14:textId="77777777" w:rsidR="00F65557" w:rsidRPr="00D10A8A" w:rsidRDefault="00F65557" w:rsidP="00F65557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Potential bidders are encouraged to consult local website regularly for potential modification to the present tender and/or the bidding documents.</w:t>
            </w:r>
          </w:p>
          <w:p w14:paraId="59EA241A" w14:textId="77777777" w:rsidR="00F65557" w:rsidRPr="00942C2E" w:rsidRDefault="00F65557" w:rsidP="00F65557">
            <w:pPr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  <w:p w14:paraId="0677E01A" w14:textId="49503935" w:rsidR="00F65557" w:rsidRPr="00942C2E" w:rsidRDefault="00F65557" w:rsidP="00F65557">
            <w:pPr>
              <w:tabs>
                <w:tab w:val="left" w:pos="450"/>
              </w:tabs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</w:pPr>
            <w:r w:rsidRPr="00942C2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All bids must be submitted </w:t>
            </w:r>
            <w:r w:rsidRPr="002D0FF0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before on </w:t>
            </w:r>
            <w:r w:rsidR="0085643D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1</w:t>
            </w:r>
            <w:r w:rsidR="00C40CA4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7</w:t>
            </w:r>
            <w:r w:rsidRPr="002D0FF0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/</w:t>
            </w:r>
            <w:r w:rsidR="0085643D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10</w:t>
            </w:r>
            <w:r w:rsidRPr="002D0FF0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/2021 (</w:t>
            </w:r>
            <w:r w:rsidR="0085643D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October</w:t>
            </w:r>
            <w:r w:rsidRPr="002D0FF0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 xml:space="preserve"> </w:t>
            </w:r>
            <w:r w:rsidR="0085643D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1</w:t>
            </w:r>
            <w:r w:rsidR="00C40CA4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7</w:t>
            </w:r>
            <w:r w:rsidR="0085643D" w:rsidRPr="0085643D">
              <w:rPr>
                <w:rFonts w:ascii="Arial Narrow" w:hAnsi="Arial Narrow" w:cs="Arial"/>
                <w:b/>
                <w:sz w:val="22"/>
                <w:szCs w:val="22"/>
                <w:vertAlign w:val="superscript"/>
                <w:lang w:val="en-US"/>
              </w:rPr>
              <w:t>th</w:t>
            </w:r>
            <w:r w:rsidRPr="002D0FF0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, 2021) at 04:00 PM (Iraq time)</w:t>
            </w:r>
            <w:r w:rsidRPr="002D0FF0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 at</w:t>
            </w:r>
            <w:r w:rsidRPr="00942C2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 the address mentioned above in a sealed envelope or by E-mail at </w:t>
            </w:r>
            <w:hyperlink r:id="rId14" w:history="1">
              <w:r w:rsidRPr="00942C2E">
                <w:rPr>
                  <w:rStyle w:val="Hyperlink"/>
                  <w:rFonts w:ascii="Arial Narrow" w:hAnsi="Arial Narrow" w:cs="Arial"/>
                  <w:bCs/>
                  <w:sz w:val="22"/>
                  <w:szCs w:val="22"/>
                  <w:lang w:val="en-US"/>
                </w:rPr>
                <w:t>i</w:t>
              </w:r>
              <w:r w:rsidRPr="00942C2E">
                <w:rPr>
                  <w:rStyle w:val="Hyperlink"/>
                  <w:rFonts w:ascii="Arial Narrow" w:hAnsi="Arial Narrow"/>
                  <w:sz w:val="22"/>
                  <w:szCs w:val="22"/>
                </w:rPr>
                <w:t>r</w:t>
              </w:r>
              <w:r w:rsidRPr="00942C2E">
                <w:rPr>
                  <w:rStyle w:val="Hyperlink"/>
                  <w:rFonts w:ascii="Arial Narrow" w:hAnsi="Arial Narrow"/>
                  <w:sz w:val="22"/>
                  <w:szCs w:val="22"/>
                  <w:lang w:val="en-US"/>
                </w:rPr>
                <w:t>a</w:t>
              </w:r>
              <w:r w:rsidRPr="00942C2E">
                <w:rPr>
                  <w:rStyle w:val="Hyperlink"/>
                  <w:rFonts w:ascii="Arial Narrow" w:hAnsi="Arial Narrow"/>
                  <w:sz w:val="22"/>
                  <w:szCs w:val="22"/>
                </w:rPr>
                <w:t>q</w:t>
              </w:r>
              <w:r w:rsidRPr="00942C2E">
                <w:rPr>
                  <w:rStyle w:val="Hyperlink"/>
                  <w:rFonts w:ascii="Arial Narrow" w:hAnsi="Arial Narrow" w:cs="Arial"/>
                  <w:bCs/>
                  <w:sz w:val="22"/>
                  <w:szCs w:val="22"/>
                  <w:lang w:val="en-US"/>
                </w:rPr>
                <w:t>.tender@acted.org</w:t>
              </w:r>
            </w:hyperlink>
            <w:r w:rsidRPr="00942C2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, </w:t>
            </w:r>
            <w:r w:rsidRPr="00942C2E">
              <w:rPr>
                <w:rStyle w:val="Hyperlink"/>
                <w:rFonts w:ascii="Arial Narrow" w:hAnsi="Arial Narrow" w:cs="Arial"/>
                <w:color w:val="auto"/>
                <w:sz w:val="22"/>
                <w:szCs w:val="22"/>
                <w:u w:val="none"/>
                <w:lang w:val="en-US"/>
              </w:rPr>
              <w:t>Cc</w:t>
            </w:r>
            <w:r w:rsidRPr="00942C2E">
              <w:rPr>
                <w:rStyle w:val="Hyperlink"/>
                <w:rFonts w:ascii="Arial Narrow" w:hAnsi="Arial Narrow" w:cs="Arial"/>
                <w:color w:val="auto"/>
                <w:sz w:val="22"/>
                <w:szCs w:val="22"/>
                <w:u w:val="none"/>
              </w:rPr>
              <w:t xml:space="preserve"> </w:t>
            </w:r>
            <w:r w:rsidRPr="00942C2E">
              <w:rPr>
                <w:rStyle w:val="Hyperlink"/>
                <w:rFonts w:ascii="Arial Narrow" w:hAnsi="Arial Narrow" w:cs="Arial"/>
                <w:sz w:val="22"/>
                <w:szCs w:val="22"/>
              </w:rPr>
              <w:t>tender@acted.org</w:t>
            </w:r>
            <w:r w:rsidRPr="00942C2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. </w:t>
            </w:r>
            <w:r w:rsidRPr="00942C2E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 xml:space="preserve">Late Bids will be automatically rejected. </w:t>
            </w:r>
          </w:p>
          <w:p w14:paraId="3FDCF314" w14:textId="77777777" w:rsidR="00F65557" w:rsidRDefault="00F65557" w:rsidP="00F65557">
            <w:pPr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  <w:p w14:paraId="1A66117F" w14:textId="77777777" w:rsidR="00F65557" w:rsidRPr="00014A3B" w:rsidRDefault="00F65557" w:rsidP="00F65557">
            <w:pPr>
              <w:tabs>
                <w:tab w:val="left" w:pos="450"/>
              </w:tabs>
              <w:jc w:val="both"/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</w:pPr>
            <w:r w:rsidRPr="00014A3B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In case the office is not available due to the COVID-19 Curfew situation, please submit your bid through Electronic submission to the Emails mentioned above. Late Bids will be automatically rejected. </w:t>
            </w:r>
          </w:p>
          <w:p w14:paraId="58B9F6B3" w14:textId="77777777" w:rsidR="00F65557" w:rsidRPr="00942C2E" w:rsidRDefault="00F65557" w:rsidP="00F65557">
            <w:pPr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</w:t>
            </w:r>
          </w:p>
          <w:p w14:paraId="713A0864" w14:textId="77777777" w:rsidR="00F65557" w:rsidRPr="00942C2E" w:rsidRDefault="00F65557" w:rsidP="00F65557">
            <w:pPr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942C2E">
              <w:rPr>
                <w:rFonts w:ascii="Arial Narrow" w:hAnsi="Arial Narrow" w:cs="Arial"/>
                <w:sz w:val="22"/>
                <w:szCs w:val="22"/>
                <w:lang w:val="en-US"/>
              </w:rPr>
              <w:t>ACTED will not be responsible for any costs or expenses incurred by the Bidders in connection with the preparation and submission of their bids to ACTED.</w:t>
            </w:r>
          </w:p>
          <w:p w14:paraId="5A60DC96" w14:textId="77777777" w:rsidR="00F65557" w:rsidRPr="00942C2E" w:rsidRDefault="00F65557" w:rsidP="00F65557">
            <w:pPr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  <w:p w14:paraId="50FB54DC" w14:textId="0A070925" w:rsidR="00F65557" w:rsidRPr="00304D07" w:rsidRDefault="00F65557" w:rsidP="00F65557">
            <w:pPr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EB0FA2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A tender opening session will take place 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between </w:t>
            </w:r>
            <w:r w:rsidR="0085643D">
              <w:rPr>
                <w:rFonts w:ascii="Arial Narrow" w:hAnsi="Arial Narrow" w:cs="Arial"/>
                <w:sz w:val="22"/>
                <w:szCs w:val="22"/>
                <w:lang w:val="en-US"/>
              </w:rPr>
              <w:t>1</w:t>
            </w:r>
            <w:r w:rsidR="00C40CA4">
              <w:rPr>
                <w:rFonts w:ascii="Arial Narrow" w:hAnsi="Arial Narrow" w:cs="Arial"/>
                <w:sz w:val="22"/>
                <w:szCs w:val="22"/>
                <w:lang w:val="en-US"/>
              </w:rPr>
              <w:t>8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>/</w:t>
            </w:r>
            <w:r w:rsidR="0085643D">
              <w:rPr>
                <w:rFonts w:ascii="Arial Narrow" w:hAnsi="Arial Narrow" w:cs="Arial"/>
                <w:sz w:val="22"/>
                <w:szCs w:val="22"/>
                <w:lang w:val="en-US"/>
              </w:rPr>
              <w:t>10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/2021 – </w:t>
            </w:r>
            <w:r w:rsidR="0085643D">
              <w:rPr>
                <w:rFonts w:ascii="Arial Narrow" w:hAnsi="Arial Narrow" w:cs="Arial"/>
                <w:sz w:val="22"/>
                <w:szCs w:val="22"/>
                <w:lang w:val="en-US"/>
              </w:rPr>
              <w:t>2</w:t>
            </w:r>
            <w:r w:rsidR="00C40CA4">
              <w:rPr>
                <w:rFonts w:ascii="Arial Narrow" w:hAnsi="Arial Narrow" w:cs="Arial"/>
                <w:sz w:val="22"/>
                <w:szCs w:val="22"/>
                <w:lang w:val="en-US"/>
              </w:rPr>
              <w:t>4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>/</w:t>
            </w:r>
            <w:r w:rsidR="0085643D">
              <w:rPr>
                <w:rFonts w:ascii="Arial Narrow" w:hAnsi="Arial Narrow" w:cs="Arial"/>
                <w:sz w:val="22"/>
                <w:szCs w:val="22"/>
                <w:lang w:val="en-US"/>
              </w:rPr>
              <w:t>10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>/2021</w:t>
            </w:r>
            <w:r w:rsidRPr="00EB0FA2">
              <w:rPr>
                <w:rFonts w:ascii="Arial Narrow" w:hAnsi="Arial Narrow" w:cs="Arial"/>
                <w:sz w:val="22"/>
                <w:szCs w:val="22"/>
                <w:lang w:val="en-US"/>
              </w:rPr>
              <w:t>at ACTED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Erbil office. </w:t>
            </w:r>
            <w:r w:rsidRPr="00304D07">
              <w:rPr>
                <w:rFonts w:ascii="Arial Narrow" w:hAnsi="Arial Narrow" w:cs="Arial"/>
                <w:sz w:val="22"/>
                <w:szCs w:val="22"/>
                <w:lang w:val="en-US"/>
              </w:rPr>
              <w:t>For any information regarding this presentation session, please send an e-mail to</w:t>
            </w:r>
            <w:r w:rsidRPr="00304D07">
              <w:rPr>
                <w:rFonts w:ascii="Arial Narrow" w:hAnsi="Arial Narrow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hyperlink r:id="rId15" w:history="1">
              <w:r w:rsidRPr="00304D07">
                <w:rPr>
                  <w:rStyle w:val="Hyperlink"/>
                  <w:rFonts w:ascii="Arial Narrow" w:hAnsi="Arial Narrow" w:cs="Arial"/>
                  <w:sz w:val="22"/>
                  <w:szCs w:val="22"/>
                </w:rPr>
                <w:t>iraq.tender-questions@acted.or</w:t>
              </w:r>
            </w:hyperlink>
            <w:r w:rsidRPr="00304D07">
              <w:rPr>
                <w:rFonts w:ascii="Arial Narrow" w:hAnsi="Arial Narrow" w:cs="Arial"/>
                <w:sz w:val="22"/>
                <w:szCs w:val="22"/>
                <w:u w:val="single"/>
              </w:rPr>
              <w:t>g</w:t>
            </w:r>
            <w:r w:rsidRPr="00304D07">
              <w:rPr>
                <w:rFonts w:ascii="Arial Narrow" w:hAnsi="Arial Narrow" w:cs="Arial"/>
                <w:b/>
                <w:bCs/>
                <w:sz w:val="22"/>
                <w:szCs w:val="22"/>
                <w:lang w:val="en-GB"/>
              </w:rPr>
              <w:t xml:space="preserve">  </w:t>
            </w:r>
            <w:r w:rsidRPr="00304D07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cc</w:t>
            </w:r>
            <w:r w:rsidRPr="00304D07">
              <w:rPr>
                <w:rFonts w:ascii="Arial Narrow" w:hAnsi="Arial Narrow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304D07">
              <w:rPr>
                <w:rFonts w:ascii="Arial Narrow" w:hAnsi="Arial Narrow" w:cs="Arial"/>
                <w:sz w:val="22"/>
                <w:szCs w:val="22"/>
                <w:u w:val="single"/>
              </w:rPr>
              <w:t>Iraq.</w:t>
            </w:r>
            <w:hyperlink r:id="rId16" w:history="1">
              <w:r w:rsidRPr="00304D07">
                <w:rPr>
                  <w:rStyle w:val="Hyperlink"/>
                  <w:rFonts w:ascii="Arial Narrow" w:hAnsi="Arial Narrow" w:cs="Arial"/>
                  <w:sz w:val="22"/>
                  <w:szCs w:val="22"/>
                </w:rPr>
                <w:t>tender@acted.org</w:t>
              </w:r>
            </w:hyperlink>
            <w:r w:rsidRPr="00304D07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. </w:t>
            </w:r>
          </w:p>
          <w:p w14:paraId="54F36B1D" w14:textId="77777777" w:rsidR="00F65557" w:rsidRPr="00304D07" w:rsidRDefault="00F65557" w:rsidP="00F65557">
            <w:pPr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  <w:p w14:paraId="196126A8" w14:textId="77777777" w:rsidR="00F65557" w:rsidRPr="00EB0FA2" w:rsidRDefault="00F65557" w:rsidP="00F65557">
            <w:pPr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</w:pPr>
            <w:r w:rsidRPr="00304D07"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  <w:t xml:space="preserve">The presence of bidders’ representative is not allowed </w:t>
            </w:r>
            <w:r w:rsidRPr="00EB0FA2"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  <w:t xml:space="preserve">due to the current COVID-19 pandemic situation. </w:t>
            </w:r>
          </w:p>
          <w:p w14:paraId="3F14BCD2" w14:textId="77777777" w:rsidR="00F65557" w:rsidRPr="00EB0FA2" w:rsidRDefault="00F65557" w:rsidP="00F65557">
            <w:pPr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  <w:p w14:paraId="199C8A33" w14:textId="342A075D" w:rsidR="00F65557" w:rsidRPr="00942C2E" w:rsidRDefault="00F65557" w:rsidP="00F65557">
            <w:pPr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EB0FA2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For all inquiries regarding this tender, please contact the ACTED representative office in </w:t>
            </w:r>
            <w:r w:rsidRPr="00EB0FA2">
              <w:rPr>
                <w:rFonts w:ascii="Arial Narrow" w:eastAsia="Arial" w:hAnsi="Arial Narrow" w:cs="Arial"/>
                <w:b/>
                <w:bCs/>
                <w:spacing w:val="-1"/>
                <w:sz w:val="22"/>
                <w:szCs w:val="22"/>
              </w:rPr>
              <w:t>E</w:t>
            </w:r>
            <w:r w:rsidRPr="00EB0FA2">
              <w:rPr>
                <w:rFonts w:ascii="Arial Narrow" w:eastAsia="Arial" w:hAnsi="Arial Narrow" w:cs="Arial"/>
                <w:b/>
                <w:bCs/>
                <w:spacing w:val="1"/>
                <w:sz w:val="22"/>
                <w:szCs w:val="22"/>
              </w:rPr>
              <w:t>r</w:t>
            </w:r>
            <w:r w:rsidRPr="00EB0FA2">
              <w:rPr>
                <w:rFonts w:ascii="Arial Narrow" w:eastAsia="Arial" w:hAnsi="Arial Narrow" w:cs="Arial"/>
                <w:b/>
                <w:bCs/>
                <w:spacing w:val="2"/>
                <w:sz w:val="22"/>
                <w:szCs w:val="22"/>
              </w:rPr>
              <w:t>b</w:t>
            </w:r>
            <w:r w:rsidRPr="00EB0FA2">
              <w:rPr>
                <w:rFonts w:ascii="Arial Narrow" w:eastAsia="Arial" w:hAnsi="Arial Narrow" w:cs="Arial"/>
                <w:b/>
                <w:bCs/>
                <w:spacing w:val="-1"/>
                <w:sz w:val="22"/>
                <w:szCs w:val="22"/>
              </w:rPr>
              <w:t>il</w:t>
            </w:r>
            <w:r w:rsidRPr="00EB0FA2">
              <w:rPr>
                <w:rFonts w:ascii="Arial Narrow" w:eastAsia="Arial" w:hAnsi="Arial Narrow" w:cs="Arial"/>
                <w:b/>
                <w:sz w:val="22"/>
                <w:szCs w:val="22"/>
              </w:rPr>
              <w:t>,</w:t>
            </w:r>
            <w:r w:rsidRPr="00EB0FA2">
              <w:rPr>
                <w:rFonts w:ascii="Arial Narrow" w:eastAsia="Arial" w:hAnsi="Arial Narrow" w:cs="Arial"/>
                <w:b/>
                <w:spacing w:val="9"/>
                <w:sz w:val="22"/>
                <w:szCs w:val="22"/>
              </w:rPr>
              <w:t xml:space="preserve"> </w:t>
            </w:r>
            <w:r w:rsidRPr="00EB0FA2">
              <w:rPr>
                <w:rFonts w:ascii="Arial Narrow" w:eastAsia="Arial" w:hAnsi="Arial Narrow" w:cs="Arial"/>
                <w:b/>
                <w:sz w:val="22"/>
                <w:szCs w:val="22"/>
              </w:rPr>
              <w:t>I</w:t>
            </w:r>
            <w:r w:rsidRPr="00EB0FA2">
              <w:rPr>
                <w:rFonts w:ascii="Arial Narrow" w:eastAsia="Arial" w:hAnsi="Arial Narrow" w:cs="Arial"/>
                <w:b/>
                <w:spacing w:val="2"/>
                <w:sz w:val="22"/>
                <w:szCs w:val="22"/>
              </w:rPr>
              <w:t>R</w:t>
            </w:r>
            <w:r w:rsidRPr="00EB0FA2">
              <w:rPr>
                <w:rFonts w:ascii="Arial Narrow" w:eastAsia="Arial" w:hAnsi="Arial Narrow" w:cs="Arial"/>
                <w:b/>
                <w:spacing w:val="-1"/>
                <w:sz w:val="22"/>
                <w:szCs w:val="22"/>
              </w:rPr>
              <w:t>A</w:t>
            </w:r>
            <w:r w:rsidRPr="00EB0FA2">
              <w:rPr>
                <w:rFonts w:ascii="Arial Narrow" w:eastAsia="Arial" w:hAnsi="Arial Narrow" w:cs="Arial"/>
                <w:b/>
                <w:sz w:val="22"/>
                <w:szCs w:val="22"/>
              </w:rPr>
              <w:t>Q</w:t>
            </w:r>
            <w:r w:rsidRPr="00EB0FA2">
              <w:rPr>
                <w:rFonts w:ascii="Arial Narrow" w:eastAsia="Arial" w:hAnsi="Arial Narrow" w:cs="Arial"/>
                <w:b/>
                <w:spacing w:val="11"/>
                <w:sz w:val="22"/>
                <w:szCs w:val="22"/>
              </w:rPr>
              <w:t xml:space="preserve"> </w:t>
            </w:r>
            <w:r w:rsidRPr="00EB0FA2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not later than </w:t>
            </w:r>
            <w:r w:rsidR="0085643D"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  <w:t>1</w:t>
            </w:r>
            <w:r w:rsidR="00C40CA4"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  <w:t>5</w:t>
            </w:r>
            <w:r w:rsidRPr="00EB0FA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/</w:t>
            </w:r>
            <w:r w:rsidR="0085643D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1</w:t>
            </w:r>
            <w:r w:rsidR="00C40CA4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0</w:t>
            </w:r>
            <w:r w:rsidRPr="00EB0FA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/2021 (</w:t>
            </w:r>
            <w:r w:rsidR="0085643D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October</w:t>
            </w:r>
            <w:r w:rsidRPr="00EB0FA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 xml:space="preserve"> </w:t>
            </w:r>
            <w:r w:rsidR="0085643D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1</w:t>
            </w:r>
            <w:r w:rsidR="00C40CA4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5</w:t>
            </w:r>
            <w:r w:rsidRPr="00EB0FA2">
              <w:rPr>
                <w:rFonts w:ascii="Arial Narrow" w:hAnsi="Arial Narrow" w:cs="Arial"/>
                <w:b/>
                <w:sz w:val="22"/>
                <w:szCs w:val="22"/>
                <w:vertAlign w:val="superscript"/>
                <w:lang w:val="en-US"/>
              </w:rPr>
              <w:t>th</w:t>
            </w:r>
            <w:r w:rsidRPr="00EB0FA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 xml:space="preserve"> , 2021) at 04:00 PM (Iraq time)</w:t>
            </w:r>
            <w:r w:rsidRPr="00EB0FA2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 </w:t>
            </w:r>
            <w:r w:rsidRPr="00EB0FA2">
              <w:rPr>
                <w:rFonts w:ascii="Arial Narrow" w:hAnsi="Arial Narrow" w:cs="Arial"/>
                <w:sz w:val="22"/>
                <w:szCs w:val="22"/>
                <w:lang w:val="en-US"/>
              </w:rPr>
              <w:t>in person</w:t>
            </w:r>
            <w:r w:rsidRPr="00942C2E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or by E-mail at </w:t>
            </w:r>
            <w:hyperlink r:id="rId17" w:history="1">
              <w:r w:rsidRPr="00014A3B">
                <w:rPr>
                  <w:rStyle w:val="Hyperlink"/>
                  <w:rFonts w:ascii="Arial Narrow" w:hAnsi="Arial Narrow" w:cs="Arial"/>
                  <w:sz w:val="22"/>
                  <w:szCs w:val="22"/>
                </w:rPr>
                <w:t>iraq.tender-questions@acted.org</w:t>
              </w:r>
            </w:hyperlink>
            <w:r w:rsidRPr="00942C2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, </w:t>
            </w:r>
            <w:r w:rsidRPr="00942C2E">
              <w:rPr>
                <w:rStyle w:val="Hyperlink"/>
                <w:rFonts w:ascii="Arial Narrow" w:hAnsi="Arial Narrow" w:cs="Arial"/>
                <w:color w:val="auto"/>
                <w:sz w:val="22"/>
                <w:szCs w:val="22"/>
                <w:u w:val="none"/>
                <w:lang w:val="en-US"/>
              </w:rPr>
              <w:t>Cc</w:t>
            </w:r>
            <w:r w:rsidRPr="00942C2E">
              <w:rPr>
                <w:rStyle w:val="Hyperlink"/>
                <w:rFonts w:ascii="Arial Narrow" w:hAnsi="Arial Narrow" w:cs="Arial"/>
                <w:color w:val="auto"/>
                <w:sz w:val="22"/>
                <w:szCs w:val="22"/>
                <w:u w:val="none"/>
              </w:rPr>
              <w:t xml:space="preserve"> </w:t>
            </w:r>
            <w:r w:rsidRPr="00942C2E">
              <w:rPr>
                <w:rStyle w:val="Hyperlink"/>
                <w:rFonts w:ascii="Arial Narrow" w:hAnsi="Arial Narrow" w:cs="Arial"/>
                <w:sz w:val="22"/>
                <w:szCs w:val="22"/>
              </w:rPr>
              <w:t>tender@acted.org</w:t>
            </w:r>
            <w:r w:rsidRPr="00942C2E">
              <w:rPr>
                <w:rFonts w:ascii="Arial Narrow" w:hAnsi="Arial Narrow" w:cs="Arial"/>
                <w:sz w:val="22"/>
                <w:szCs w:val="22"/>
                <w:lang w:val="en-US"/>
              </w:rPr>
              <w:t>.</w:t>
            </w:r>
          </w:p>
          <w:p w14:paraId="256E8C10" w14:textId="77777777" w:rsidR="00F65557" w:rsidRPr="00942C2E" w:rsidRDefault="00F65557" w:rsidP="00F65557">
            <w:pPr>
              <w:tabs>
                <w:tab w:val="num" w:pos="720"/>
              </w:tabs>
              <w:spacing w:before="80"/>
              <w:jc w:val="both"/>
              <w:rPr>
                <w:rFonts w:ascii="Arial Narrow" w:hAnsi="Arial Narrow" w:cs="Arial"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  <w:p w14:paraId="0E2AE2A5" w14:textId="1D000ADF" w:rsidR="00742CEE" w:rsidRPr="00C22D0B" w:rsidRDefault="00F65557" w:rsidP="00F65557">
            <w:pPr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020984">
              <w:rPr>
                <w:rFonts w:ascii="Arial Narrow" w:hAnsi="Arial Narrow" w:cs="Arial"/>
                <w:b/>
                <w:i/>
                <w:color w:val="000000"/>
                <w:sz w:val="22"/>
                <w:szCs w:val="22"/>
                <w:shd w:val="clear" w:color="auto" w:fill="FFFFFF"/>
                <w:lang w:val="en-GB"/>
              </w:rPr>
              <w:t>NOTE</w:t>
            </w:r>
            <w:r w:rsidRPr="00020984">
              <w:rPr>
                <w:rFonts w:ascii="Arial Narrow" w:hAnsi="Arial Narrow" w:cs="Arial"/>
                <w:i/>
                <w:color w:val="000000"/>
                <w:sz w:val="22"/>
                <w:szCs w:val="22"/>
                <w:shd w:val="clear" w:color="auto" w:fill="FFFFFF"/>
                <w:lang w:val="en-GB"/>
              </w:rPr>
              <w:t>: ACTED adopts a zero tolerance approach towards corruption and is committed to respecting the highest standards in terms of efficiency, responsibility and transparency in its activities. In particular, ACTED has adopted a participatory approach to promote and ensure transparency within the organization and has set up a Transparency focal point (Transparency Team supervised by the Director of Audit and Transparency) via a specific e-mail address</w:t>
            </w:r>
            <w:r w:rsidRPr="00020984">
              <w:rPr>
                <w:rFonts w:ascii="Arial Narrow" w:hAnsi="Arial Narrow"/>
                <w:color w:val="000000"/>
                <w:sz w:val="22"/>
                <w:szCs w:val="22"/>
                <w:shd w:val="clear" w:color="auto" w:fill="FFFFFF"/>
              </w:rPr>
              <w:t xml:space="preserve">. </w:t>
            </w:r>
            <w:r w:rsidRPr="00020984">
              <w:rPr>
                <w:rFonts w:ascii="Arial Narrow" w:hAnsi="Arial Narrow" w:cs="Arial"/>
                <w:i/>
                <w:color w:val="000000"/>
                <w:sz w:val="22"/>
                <w:szCs w:val="22"/>
                <w:shd w:val="clear" w:color="auto" w:fill="FFFFFF"/>
                <w:lang w:val="en-GB"/>
              </w:rPr>
              <w:t xml:space="preserve">As such, if you witness or suspect any unlawful, improper or unethical act or </w:t>
            </w:r>
            <w:r w:rsidRPr="00020984">
              <w:rPr>
                <w:rFonts w:ascii="Arial Narrow" w:hAnsi="Arial Narrow" w:cs="Arial"/>
                <w:i/>
                <w:color w:val="000000"/>
                <w:sz w:val="22"/>
                <w:szCs w:val="22"/>
                <w:shd w:val="clear" w:color="auto" w:fill="FFFFFF"/>
                <w:lang w:val="en-GB"/>
              </w:rPr>
              <w:lastRenderedPageBreak/>
              <w:t>business practices (such as soliciting, accepting or attempting to provide or accept any kickback) during the tendering process, please send an e-mail to</w:t>
            </w:r>
            <w:r w:rsidRPr="00020984">
              <w:rPr>
                <w:rStyle w:val="Hyperlink"/>
                <w:rFonts w:ascii="Arial Narrow" w:hAnsi="Arial Narrow"/>
                <w:i/>
                <w:sz w:val="22"/>
                <w:szCs w:val="22"/>
              </w:rPr>
              <w:t xml:space="preserve"> </w:t>
            </w:r>
            <w:hyperlink r:id="rId18" w:history="1">
              <w:r w:rsidRPr="00020984">
                <w:rPr>
                  <w:rStyle w:val="Hyperlink"/>
                  <w:rFonts w:ascii="Arial Narrow" w:hAnsi="Arial Narrow" w:cs="Arial"/>
                  <w:i/>
                  <w:sz w:val="22"/>
                  <w:szCs w:val="22"/>
                </w:rPr>
                <w:t>transparency@acted.org</w:t>
              </w:r>
            </w:hyperlink>
            <w:r w:rsidRPr="00020984">
              <w:rPr>
                <w:rFonts w:ascii="Arial Narrow" w:hAnsi="Arial Narrow" w:cs="Arial"/>
                <w:i/>
                <w:color w:val="000000"/>
                <w:sz w:val="22"/>
                <w:szCs w:val="22"/>
                <w:shd w:val="clear" w:color="auto" w:fill="FFFFFF"/>
                <w:lang w:val="en-GB"/>
              </w:rPr>
              <w:t>.</w:t>
            </w:r>
          </w:p>
        </w:tc>
      </w:tr>
    </w:tbl>
    <w:p w14:paraId="6BE1CB9E" w14:textId="6119909D" w:rsidR="00CC149F" w:rsidRPr="00C22D0B" w:rsidRDefault="00CC149F" w:rsidP="00851F7F">
      <w:pPr>
        <w:rPr>
          <w:rFonts w:ascii="Arial Narrow" w:hAnsi="Arial Narrow" w:cs="Arial"/>
          <w:sz w:val="20"/>
          <w:szCs w:val="20"/>
          <w:lang w:val="en-US"/>
        </w:rPr>
      </w:pPr>
    </w:p>
    <w:sectPr w:rsidR="00CC149F" w:rsidRPr="00C22D0B" w:rsidSect="00126B47">
      <w:headerReference w:type="default" r:id="rId19"/>
      <w:pgSz w:w="11906" w:h="16838"/>
      <w:pgMar w:top="543" w:right="865" w:bottom="270" w:left="12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2F60BD" w14:textId="77777777" w:rsidR="00520BD1" w:rsidRDefault="00520BD1">
      <w:r>
        <w:separator/>
      </w:r>
    </w:p>
  </w:endnote>
  <w:endnote w:type="continuationSeparator" w:id="0">
    <w:p w14:paraId="5F170306" w14:textId="77777777" w:rsidR="00520BD1" w:rsidRDefault="00520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DA87E9" w14:textId="77777777" w:rsidR="00520BD1" w:rsidRDefault="00520BD1">
      <w:r>
        <w:separator/>
      </w:r>
    </w:p>
  </w:footnote>
  <w:footnote w:type="continuationSeparator" w:id="0">
    <w:p w14:paraId="625A3C90" w14:textId="77777777" w:rsidR="00520BD1" w:rsidRDefault="00520B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75C962" w14:textId="77777777" w:rsidR="004511CB" w:rsidRPr="002E52B5" w:rsidRDefault="00F5052C" w:rsidP="004511CB">
    <w:pPr>
      <w:pStyle w:val="Footer"/>
      <w:jc w:val="right"/>
      <w:rPr>
        <w:rFonts w:ascii="Arial Narrow" w:hAnsi="Arial Narrow"/>
        <w:b/>
        <w:color w:val="808080" w:themeColor="background1" w:themeShade="80"/>
        <w:sz w:val="20"/>
        <w:lang w:val="en-US"/>
      </w:rPr>
    </w:pPr>
    <w:r w:rsidRPr="002E52B5">
      <w:rPr>
        <w:rFonts w:ascii="Arial Narrow" w:hAnsi="Arial Narrow"/>
        <w:b/>
        <w:color w:val="808080" w:themeColor="background1" w:themeShade="80"/>
        <w:sz w:val="20"/>
        <w:lang w:val="en-US"/>
      </w:rPr>
      <w:t>Form PRO-05.</w:t>
    </w:r>
    <w:r w:rsidR="004511CB" w:rsidRPr="002E52B5">
      <w:rPr>
        <w:rFonts w:ascii="Arial Narrow" w:hAnsi="Arial Narrow"/>
        <w:b/>
        <w:color w:val="808080" w:themeColor="background1" w:themeShade="80"/>
        <w:sz w:val="20"/>
        <w:lang w:val="en-US"/>
      </w:rPr>
      <w:t>1</w:t>
    </w:r>
    <w:r w:rsidR="002E52B5" w:rsidRPr="002E52B5">
      <w:rPr>
        <w:rFonts w:ascii="Arial Narrow" w:hAnsi="Arial Narrow"/>
        <w:b/>
        <w:color w:val="808080" w:themeColor="background1" w:themeShade="80"/>
        <w:sz w:val="20"/>
        <w:lang w:val="en-US"/>
      </w:rPr>
      <w:t xml:space="preserve"> Version 1.3</w:t>
    </w:r>
  </w:p>
  <w:p w14:paraId="55BB76E9" w14:textId="77777777" w:rsidR="004511CB" w:rsidRPr="008C3D2B" w:rsidRDefault="004511CB">
    <w:pPr>
      <w:pStyle w:val="Header"/>
      <w:rPr>
        <w:rFonts w:ascii="Arial Narrow" w:hAnsi="Arial Narrow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792291"/>
    <w:multiLevelType w:val="hybridMultilevel"/>
    <w:tmpl w:val="EE2C99FA"/>
    <w:lvl w:ilvl="0" w:tplc="FA3EC9EC">
      <w:numFmt w:val="bullet"/>
      <w:lvlText w:val="-"/>
      <w:lvlJc w:val="left"/>
      <w:pPr>
        <w:ind w:left="1074" w:hanging="360"/>
      </w:pPr>
      <w:rPr>
        <w:rFonts w:ascii="Arial Narrow" w:eastAsia="Times New Roman" w:hAnsi="Arial Narrow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" w15:restartNumberingAfterBreak="0">
    <w:nsid w:val="3AF6297F"/>
    <w:multiLevelType w:val="hybridMultilevel"/>
    <w:tmpl w:val="F41EEB68"/>
    <w:lvl w:ilvl="0" w:tplc="80AA7EF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61F41DDA"/>
    <w:multiLevelType w:val="hybridMultilevel"/>
    <w:tmpl w:val="B1B28E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C31D0A"/>
    <w:multiLevelType w:val="hybridMultilevel"/>
    <w:tmpl w:val="D99AA19A"/>
    <w:lvl w:ilvl="0" w:tplc="3A74E660">
      <w:start w:val="1"/>
      <w:numFmt w:val="decimal"/>
      <w:lvlText w:val="%1."/>
      <w:lvlJc w:val="left"/>
      <w:pPr>
        <w:tabs>
          <w:tab w:val="num" w:pos="2826"/>
        </w:tabs>
        <w:ind w:left="2826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3546"/>
        </w:tabs>
        <w:ind w:left="354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266"/>
        </w:tabs>
        <w:ind w:left="4266" w:hanging="180"/>
      </w:pPr>
    </w:lvl>
    <w:lvl w:ilvl="3" w:tplc="0409000F">
      <w:start w:val="1"/>
      <w:numFmt w:val="decimal"/>
      <w:lvlText w:val="%4."/>
      <w:lvlJc w:val="left"/>
      <w:pPr>
        <w:tabs>
          <w:tab w:val="num" w:pos="4986"/>
        </w:tabs>
        <w:ind w:left="4986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706"/>
        </w:tabs>
        <w:ind w:left="5706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426"/>
        </w:tabs>
        <w:ind w:left="6426" w:hanging="180"/>
      </w:pPr>
    </w:lvl>
    <w:lvl w:ilvl="6" w:tplc="0409000F">
      <w:start w:val="1"/>
      <w:numFmt w:val="decimal"/>
      <w:lvlText w:val="%7."/>
      <w:lvlJc w:val="left"/>
      <w:pPr>
        <w:tabs>
          <w:tab w:val="num" w:pos="7146"/>
        </w:tabs>
        <w:ind w:left="7146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7866"/>
        </w:tabs>
        <w:ind w:left="7866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586"/>
        </w:tabs>
        <w:ind w:left="8586" w:hanging="180"/>
      </w:pPr>
    </w:lvl>
  </w:abstractNum>
  <w:abstractNum w:abstractNumId="4" w15:restartNumberingAfterBreak="0">
    <w:nsid w:val="72CC5999"/>
    <w:multiLevelType w:val="hybridMultilevel"/>
    <w:tmpl w:val="4B72CB76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" w15:restartNumberingAfterBreak="0">
    <w:nsid w:val="77AB1B53"/>
    <w:multiLevelType w:val="hybridMultilevel"/>
    <w:tmpl w:val="112ABCF2"/>
    <w:lvl w:ilvl="0" w:tplc="04190001">
      <w:start w:val="1"/>
      <w:numFmt w:val="bullet"/>
      <w:lvlText w:val=""/>
      <w:lvlJc w:val="left"/>
      <w:pPr>
        <w:tabs>
          <w:tab w:val="num" w:pos="1650"/>
        </w:tabs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70"/>
        </w:tabs>
        <w:ind w:left="23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90"/>
        </w:tabs>
        <w:ind w:left="30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810"/>
        </w:tabs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30"/>
        </w:tabs>
        <w:ind w:left="45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50"/>
        </w:tabs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70"/>
        </w:tabs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90"/>
        </w:tabs>
        <w:ind w:left="66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10"/>
        </w:tabs>
        <w:ind w:left="7410" w:hanging="360"/>
      </w:pPr>
      <w:rPr>
        <w:rFonts w:ascii="Wingdings" w:hAnsi="Wingdings" w:hint="default"/>
      </w:rPr>
    </w:lvl>
  </w:abstractNum>
  <w:abstractNum w:abstractNumId="6" w15:restartNumberingAfterBreak="0">
    <w:nsid w:val="7AFE324B"/>
    <w:multiLevelType w:val="hybridMultilevel"/>
    <w:tmpl w:val="4B709BC4"/>
    <w:lvl w:ilvl="0" w:tplc="A1C22DE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1"/>
  <w:drawingGridVerticalSpacing w:val="1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wszQxMTAzNzM3NjVS0lEKTi0uzszPAykwqQUAD20L6SwAAAA="/>
  </w:docVars>
  <w:rsids>
    <w:rsidRoot w:val="002973A5"/>
    <w:rsid w:val="0001488F"/>
    <w:rsid w:val="000155E2"/>
    <w:rsid w:val="0002169C"/>
    <w:rsid w:val="0002601B"/>
    <w:rsid w:val="00027430"/>
    <w:rsid w:val="000437A0"/>
    <w:rsid w:val="000557A5"/>
    <w:rsid w:val="00055C42"/>
    <w:rsid w:val="00055C8A"/>
    <w:rsid w:val="00066641"/>
    <w:rsid w:val="000728CD"/>
    <w:rsid w:val="00075E9D"/>
    <w:rsid w:val="00094686"/>
    <w:rsid w:val="000A27F1"/>
    <w:rsid w:val="000A3C7D"/>
    <w:rsid w:val="000A6577"/>
    <w:rsid w:val="000A7A01"/>
    <w:rsid w:val="000B43D3"/>
    <w:rsid w:val="000C66C8"/>
    <w:rsid w:val="000D2724"/>
    <w:rsid w:val="000D2CD3"/>
    <w:rsid w:val="000D466C"/>
    <w:rsid w:val="000D682A"/>
    <w:rsid w:val="000D6F40"/>
    <w:rsid w:val="000E36DF"/>
    <w:rsid w:val="000F3050"/>
    <w:rsid w:val="000F50D4"/>
    <w:rsid w:val="00116A1F"/>
    <w:rsid w:val="001178D9"/>
    <w:rsid w:val="00122D17"/>
    <w:rsid w:val="00126B47"/>
    <w:rsid w:val="001353D2"/>
    <w:rsid w:val="001438F4"/>
    <w:rsid w:val="00143D54"/>
    <w:rsid w:val="00154F56"/>
    <w:rsid w:val="001556D3"/>
    <w:rsid w:val="0016013F"/>
    <w:rsid w:val="0016204A"/>
    <w:rsid w:val="00163609"/>
    <w:rsid w:val="00163B2E"/>
    <w:rsid w:val="0016653F"/>
    <w:rsid w:val="001718D1"/>
    <w:rsid w:val="00173444"/>
    <w:rsid w:val="00186958"/>
    <w:rsid w:val="001A117A"/>
    <w:rsid w:val="001B39F5"/>
    <w:rsid w:val="001D7046"/>
    <w:rsid w:val="001E0321"/>
    <w:rsid w:val="001E358A"/>
    <w:rsid w:val="001F2B3E"/>
    <w:rsid w:val="002019EA"/>
    <w:rsid w:val="00203349"/>
    <w:rsid w:val="002041B9"/>
    <w:rsid w:val="00204234"/>
    <w:rsid w:val="002107A6"/>
    <w:rsid w:val="00215DD8"/>
    <w:rsid w:val="002232D3"/>
    <w:rsid w:val="002266BE"/>
    <w:rsid w:val="0023205D"/>
    <w:rsid w:val="0023646A"/>
    <w:rsid w:val="00245AEE"/>
    <w:rsid w:val="00252289"/>
    <w:rsid w:val="00263312"/>
    <w:rsid w:val="00265F69"/>
    <w:rsid w:val="00271A7C"/>
    <w:rsid w:val="00272E34"/>
    <w:rsid w:val="00272E6A"/>
    <w:rsid w:val="00276A84"/>
    <w:rsid w:val="00291592"/>
    <w:rsid w:val="00295331"/>
    <w:rsid w:val="002973A5"/>
    <w:rsid w:val="002B0073"/>
    <w:rsid w:val="002B28AE"/>
    <w:rsid w:val="002C50CD"/>
    <w:rsid w:val="002C6AF6"/>
    <w:rsid w:val="002D27B7"/>
    <w:rsid w:val="002D59EF"/>
    <w:rsid w:val="002E19B6"/>
    <w:rsid w:val="002E52B5"/>
    <w:rsid w:val="002E5939"/>
    <w:rsid w:val="002F592F"/>
    <w:rsid w:val="002F766B"/>
    <w:rsid w:val="003019C6"/>
    <w:rsid w:val="00302369"/>
    <w:rsid w:val="003265A9"/>
    <w:rsid w:val="00337947"/>
    <w:rsid w:val="00341849"/>
    <w:rsid w:val="003567E1"/>
    <w:rsid w:val="00383FF1"/>
    <w:rsid w:val="003842BD"/>
    <w:rsid w:val="003904EA"/>
    <w:rsid w:val="00394BCC"/>
    <w:rsid w:val="003A4B00"/>
    <w:rsid w:val="003A7102"/>
    <w:rsid w:val="003E1925"/>
    <w:rsid w:val="003F6242"/>
    <w:rsid w:val="004008F4"/>
    <w:rsid w:val="00410682"/>
    <w:rsid w:val="004156D2"/>
    <w:rsid w:val="004308D2"/>
    <w:rsid w:val="0044350D"/>
    <w:rsid w:val="004438BD"/>
    <w:rsid w:val="0044772C"/>
    <w:rsid w:val="004511CB"/>
    <w:rsid w:val="00451D05"/>
    <w:rsid w:val="00453849"/>
    <w:rsid w:val="00454651"/>
    <w:rsid w:val="00454FB1"/>
    <w:rsid w:val="00462AD3"/>
    <w:rsid w:val="00467E8A"/>
    <w:rsid w:val="0047199C"/>
    <w:rsid w:val="004911C6"/>
    <w:rsid w:val="004A1F76"/>
    <w:rsid w:val="004A261A"/>
    <w:rsid w:val="004C1C54"/>
    <w:rsid w:val="004D6CFE"/>
    <w:rsid w:val="004D7ABE"/>
    <w:rsid w:val="004E45D5"/>
    <w:rsid w:val="004E7565"/>
    <w:rsid w:val="00507B87"/>
    <w:rsid w:val="00512837"/>
    <w:rsid w:val="00513E86"/>
    <w:rsid w:val="00520BD1"/>
    <w:rsid w:val="00525F9C"/>
    <w:rsid w:val="00531452"/>
    <w:rsid w:val="005436DA"/>
    <w:rsid w:val="005444E8"/>
    <w:rsid w:val="00566494"/>
    <w:rsid w:val="00570212"/>
    <w:rsid w:val="005715CC"/>
    <w:rsid w:val="00582167"/>
    <w:rsid w:val="00582937"/>
    <w:rsid w:val="00584DD4"/>
    <w:rsid w:val="00584E3A"/>
    <w:rsid w:val="00595438"/>
    <w:rsid w:val="00595C3C"/>
    <w:rsid w:val="005A156D"/>
    <w:rsid w:val="005B0256"/>
    <w:rsid w:val="005B4F73"/>
    <w:rsid w:val="005B5866"/>
    <w:rsid w:val="005B7648"/>
    <w:rsid w:val="005E07B7"/>
    <w:rsid w:val="005F41C7"/>
    <w:rsid w:val="006022D7"/>
    <w:rsid w:val="00603F0A"/>
    <w:rsid w:val="006124E5"/>
    <w:rsid w:val="006174EE"/>
    <w:rsid w:val="00617563"/>
    <w:rsid w:val="00617BD4"/>
    <w:rsid w:val="00630288"/>
    <w:rsid w:val="00653CD7"/>
    <w:rsid w:val="00654261"/>
    <w:rsid w:val="00655FC9"/>
    <w:rsid w:val="006560D7"/>
    <w:rsid w:val="006602EA"/>
    <w:rsid w:val="00663AA1"/>
    <w:rsid w:val="006661C6"/>
    <w:rsid w:val="00675B16"/>
    <w:rsid w:val="0068679B"/>
    <w:rsid w:val="0068766A"/>
    <w:rsid w:val="00696B93"/>
    <w:rsid w:val="006A231E"/>
    <w:rsid w:val="006A2DF9"/>
    <w:rsid w:val="006A5EB3"/>
    <w:rsid w:val="006A6963"/>
    <w:rsid w:val="006B1892"/>
    <w:rsid w:val="006B685C"/>
    <w:rsid w:val="006C52A2"/>
    <w:rsid w:val="006E09B7"/>
    <w:rsid w:val="006E0D62"/>
    <w:rsid w:val="006E235E"/>
    <w:rsid w:val="006E27C7"/>
    <w:rsid w:val="006E53D2"/>
    <w:rsid w:val="006F4A11"/>
    <w:rsid w:val="00705405"/>
    <w:rsid w:val="0070747B"/>
    <w:rsid w:val="00715028"/>
    <w:rsid w:val="00736A4F"/>
    <w:rsid w:val="00742AEC"/>
    <w:rsid w:val="00742CEE"/>
    <w:rsid w:val="00744B0D"/>
    <w:rsid w:val="00745985"/>
    <w:rsid w:val="0074690D"/>
    <w:rsid w:val="0075777C"/>
    <w:rsid w:val="00767F04"/>
    <w:rsid w:val="00777331"/>
    <w:rsid w:val="00787A91"/>
    <w:rsid w:val="0079085B"/>
    <w:rsid w:val="00796982"/>
    <w:rsid w:val="007A14DE"/>
    <w:rsid w:val="007A648F"/>
    <w:rsid w:val="007B4BDA"/>
    <w:rsid w:val="007B71D7"/>
    <w:rsid w:val="007B7A0F"/>
    <w:rsid w:val="007C61D0"/>
    <w:rsid w:val="007D313E"/>
    <w:rsid w:val="007E23AB"/>
    <w:rsid w:val="007E42DF"/>
    <w:rsid w:val="007E772D"/>
    <w:rsid w:val="007F1856"/>
    <w:rsid w:val="007F2ABF"/>
    <w:rsid w:val="0080354F"/>
    <w:rsid w:val="00810CCA"/>
    <w:rsid w:val="008125CD"/>
    <w:rsid w:val="00833582"/>
    <w:rsid w:val="008370E3"/>
    <w:rsid w:val="00851F7F"/>
    <w:rsid w:val="00852F3D"/>
    <w:rsid w:val="00854A57"/>
    <w:rsid w:val="00854A92"/>
    <w:rsid w:val="008562AD"/>
    <w:rsid w:val="0085643D"/>
    <w:rsid w:val="008604A3"/>
    <w:rsid w:val="0086415A"/>
    <w:rsid w:val="0087017B"/>
    <w:rsid w:val="00870798"/>
    <w:rsid w:val="0087163C"/>
    <w:rsid w:val="008873B5"/>
    <w:rsid w:val="008937DF"/>
    <w:rsid w:val="008941D6"/>
    <w:rsid w:val="0089445E"/>
    <w:rsid w:val="008A2760"/>
    <w:rsid w:val="008B02EC"/>
    <w:rsid w:val="008B3F14"/>
    <w:rsid w:val="008C3D2B"/>
    <w:rsid w:val="008E6D29"/>
    <w:rsid w:val="008F1D16"/>
    <w:rsid w:val="008F5A08"/>
    <w:rsid w:val="00902200"/>
    <w:rsid w:val="00903913"/>
    <w:rsid w:val="0091538E"/>
    <w:rsid w:val="0092120B"/>
    <w:rsid w:val="00923507"/>
    <w:rsid w:val="00927D69"/>
    <w:rsid w:val="00960DB6"/>
    <w:rsid w:val="009800CC"/>
    <w:rsid w:val="0098629B"/>
    <w:rsid w:val="00991AF2"/>
    <w:rsid w:val="009A094D"/>
    <w:rsid w:val="009A0FF4"/>
    <w:rsid w:val="009A1ADD"/>
    <w:rsid w:val="009B7417"/>
    <w:rsid w:val="009C0ACD"/>
    <w:rsid w:val="009D3917"/>
    <w:rsid w:val="009E3927"/>
    <w:rsid w:val="009F69D3"/>
    <w:rsid w:val="00A045AB"/>
    <w:rsid w:val="00A07474"/>
    <w:rsid w:val="00A16943"/>
    <w:rsid w:val="00A24810"/>
    <w:rsid w:val="00A3112D"/>
    <w:rsid w:val="00A52973"/>
    <w:rsid w:val="00A57DB4"/>
    <w:rsid w:val="00A61A98"/>
    <w:rsid w:val="00A7526D"/>
    <w:rsid w:val="00A77612"/>
    <w:rsid w:val="00A90661"/>
    <w:rsid w:val="00AB4D8F"/>
    <w:rsid w:val="00AC12B3"/>
    <w:rsid w:val="00AC1784"/>
    <w:rsid w:val="00AC4232"/>
    <w:rsid w:val="00AC554C"/>
    <w:rsid w:val="00AD5374"/>
    <w:rsid w:val="00AE2B55"/>
    <w:rsid w:val="00AE3765"/>
    <w:rsid w:val="00AE4F55"/>
    <w:rsid w:val="00AF0176"/>
    <w:rsid w:val="00AF5C9F"/>
    <w:rsid w:val="00B00340"/>
    <w:rsid w:val="00B030D1"/>
    <w:rsid w:val="00B06C58"/>
    <w:rsid w:val="00B16386"/>
    <w:rsid w:val="00B17DED"/>
    <w:rsid w:val="00B26A9C"/>
    <w:rsid w:val="00B3126C"/>
    <w:rsid w:val="00B40356"/>
    <w:rsid w:val="00B41FF7"/>
    <w:rsid w:val="00B4531D"/>
    <w:rsid w:val="00B67DEF"/>
    <w:rsid w:val="00B72334"/>
    <w:rsid w:val="00B9729D"/>
    <w:rsid w:val="00BA2DA2"/>
    <w:rsid w:val="00BA373A"/>
    <w:rsid w:val="00BB64B3"/>
    <w:rsid w:val="00BC4726"/>
    <w:rsid w:val="00BC5EF8"/>
    <w:rsid w:val="00BD4300"/>
    <w:rsid w:val="00BE30F5"/>
    <w:rsid w:val="00BE5255"/>
    <w:rsid w:val="00BF0F77"/>
    <w:rsid w:val="00C13A05"/>
    <w:rsid w:val="00C13AAB"/>
    <w:rsid w:val="00C14DFB"/>
    <w:rsid w:val="00C22217"/>
    <w:rsid w:val="00C22D0B"/>
    <w:rsid w:val="00C31D99"/>
    <w:rsid w:val="00C33F60"/>
    <w:rsid w:val="00C34D58"/>
    <w:rsid w:val="00C40CA4"/>
    <w:rsid w:val="00C4567F"/>
    <w:rsid w:val="00C462AA"/>
    <w:rsid w:val="00C53FD8"/>
    <w:rsid w:val="00C54EB6"/>
    <w:rsid w:val="00C5523A"/>
    <w:rsid w:val="00C83AAD"/>
    <w:rsid w:val="00C90B7F"/>
    <w:rsid w:val="00C97C85"/>
    <w:rsid w:val="00CA0179"/>
    <w:rsid w:val="00CA22C2"/>
    <w:rsid w:val="00CA7AFE"/>
    <w:rsid w:val="00CB5FA8"/>
    <w:rsid w:val="00CB6307"/>
    <w:rsid w:val="00CC149F"/>
    <w:rsid w:val="00CD6B47"/>
    <w:rsid w:val="00CE486F"/>
    <w:rsid w:val="00CF252F"/>
    <w:rsid w:val="00D00C62"/>
    <w:rsid w:val="00D02BA8"/>
    <w:rsid w:val="00D06B09"/>
    <w:rsid w:val="00D10A8A"/>
    <w:rsid w:val="00D13ECC"/>
    <w:rsid w:val="00D1517B"/>
    <w:rsid w:val="00D16E14"/>
    <w:rsid w:val="00D34EE2"/>
    <w:rsid w:val="00D4046F"/>
    <w:rsid w:val="00D47E82"/>
    <w:rsid w:val="00D733F4"/>
    <w:rsid w:val="00D747B6"/>
    <w:rsid w:val="00D75387"/>
    <w:rsid w:val="00D76366"/>
    <w:rsid w:val="00DB21F3"/>
    <w:rsid w:val="00DC1E40"/>
    <w:rsid w:val="00DD2291"/>
    <w:rsid w:val="00DD4D36"/>
    <w:rsid w:val="00DD6930"/>
    <w:rsid w:val="00DE6B0F"/>
    <w:rsid w:val="00DF2A70"/>
    <w:rsid w:val="00DF65BB"/>
    <w:rsid w:val="00E008E7"/>
    <w:rsid w:val="00E0165C"/>
    <w:rsid w:val="00E07698"/>
    <w:rsid w:val="00E156DE"/>
    <w:rsid w:val="00E20968"/>
    <w:rsid w:val="00E224E3"/>
    <w:rsid w:val="00E4145F"/>
    <w:rsid w:val="00E51F7C"/>
    <w:rsid w:val="00E6590F"/>
    <w:rsid w:val="00E66F62"/>
    <w:rsid w:val="00E700BF"/>
    <w:rsid w:val="00E84C25"/>
    <w:rsid w:val="00E8748E"/>
    <w:rsid w:val="00E904EF"/>
    <w:rsid w:val="00E9407A"/>
    <w:rsid w:val="00E95948"/>
    <w:rsid w:val="00EA1C0E"/>
    <w:rsid w:val="00EB2B81"/>
    <w:rsid w:val="00EC66E3"/>
    <w:rsid w:val="00EC78CC"/>
    <w:rsid w:val="00ED4792"/>
    <w:rsid w:val="00EE6848"/>
    <w:rsid w:val="00F04FCD"/>
    <w:rsid w:val="00F07113"/>
    <w:rsid w:val="00F07C3B"/>
    <w:rsid w:val="00F107C1"/>
    <w:rsid w:val="00F11938"/>
    <w:rsid w:val="00F21EAD"/>
    <w:rsid w:val="00F5052C"/>
    <w:rsid w:val="00F60170"/>
    <w:rsid w:val="00F631DF"/>
    <w:rsid w:val="00F65475"/>
    <w:rsid w:val="00F65557"/>
    <w:rsid w:val="00F83AB8"/>
    <w:rsid w:val="00FA0CCF"/>
    <w:rsid w:val="00FA58EA"/>
    <w:rsid w:val="00FA789C"/>
    <w:rsid w:val="00FB7B3F"/>
    <w:rsid w:val="00FC7EC4"/>
    <w:rsid w:val="00FD0CCF"/>
    <w:rsid w:val="00FD15F9"/>
    <w:rsid w:val="00FD65C4"/>
    <w:rsid w:val="00FF071B"/>
    <w:rsid w:val="00FF3C30"/>
    <w:rsid w:val="00FF4088"/>
    <w:rsid w:val="00FF4A1B"/>
    <w:rsid w:val="00FF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1AE617"/>
  <w15:docId w15:val="{5E1DA275-4223-4B66-BBCE-BDB98197E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55E2"/>
    <w:rPr>
      <w:sz w:val="24"/>
      <w:szCs w:val="24"/>
      <w:lang w:val="ru-RU" w:eastAsia="en-US"/>
    </w:rPr>
  </w:style>
  <w:style w:type="paragraph" w:styleId="Heading1">
    <w:name w:val="heading 1"/>
    <w:basedOn w:val="Normal"/>
    <w:next w:val="Normal"/>
    <w:link w:val="Heading1Char"/>
    <w:qFormat/>
    <w:rsid w:val="005436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72A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B64D3"/>
    <w:rPr>
      <w:color w:val="0000FF"/>
      <w:u w:val="single"/>
    </w:rPr>
  </w:style>
  <w:style w:type="paragraph" w:styleId="BalloonText">
    <w:name w:val="Balloon Text"/>
    <w:basedOn w:val="Normal"/>
    <w:semiHidden/>
    <w:rsid w:val="003E7E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600A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600AF"/>
    <w:pPr>
      <w:tabs>
        <w:tab w:val="center" w:pos="4320"/>
        <w:tab w:val="right" w:pos="8640"/>
      </w:tabs>
    </w:pPr>
  </w:style>
  <w:style w:type="paragraph" w:customStyle="1" w:styleId="normdec1">
    <w:name w:val="normdec1"/>
    <w:basedOn w:val="Normal"/>
    <w:next w:val="Normal"/>
    <w:rsid w:val="00BA4707"/>
    <w:pPr>
      <w:spacing w:before="120"/>
      <w:ind w:left="709" w:hanging="709"/>
    </w:pPr>
    <w:rPr>
      <w:rFonts w:ascii="Arial" w:hAnsi="Arial"/>
      <w:bCs/>
      <w:sz w:val="22"/>
      <w:lang w:val="en-GB" w:eastAsia="fr-FR"/>
    </w:rPr>
  </w:style>
  <w:style w:type="character" w:customStyle="1" w:styleId="HeaderChar">
    <w:name w:val="Header Char"/>
    <w:basedOn w:val="DefaultParagraphFont"/>
    <w:link w:val="Header"/>
    <w:uiPriority w:val="99"/>
    <w:rsid w:val="004511CB"/>
    <w:rPr>
      <w:sz w:val="24"/>
      <w:szCs w:val="24"/>
      <w:lang w:val="ru-RU" w:eastAsia="en-US"/>
    </w:rPr>
  </w:style>
  <w:style w:type="paragraph" w:styleId="ListParagraph">
    <w:name w:val="List Paragraph"/>
    <w:aliases w:val="Premier,Numbered Paragraph,Main numbered paragraph,References,Numbered List Paragraph,123 List Paragraph,List Paragraph (numbered (a)),List Paragraph nowy,Liste 1,List_Paragraph,Multilevel para_II,List Paragraph1,Bullet paras"/>
    <w:basedOn w:val="Normal"/>
    <w:link w:val="ListParagraphChar"/>
    <w:uiPriority w:val="34"/>
    <w:qFormat/>
    <w:rsid w:val="00245AEE"/>
    <w:pPr>
      <w:ind w:left="720"/>
      <w:contextualSpacing/>
    </w:pPr>
    <w:rPr>
      <w:noProof/>
      <w:sz w:val="20"/>
      <w:szCs w:val="20"/>
      <w:lang w:val="en-US"/>
    </w:rPr>
  </w:style>
  <w:style w:type="character" w:styleId="FollowedHyperlink">
    <w:name w:val="FollowedHyperlink"/>
    <w:basedOn w:val="DefaultParagraphFont"/>
    <w:semiHidden/>
    <w:unhideWhenUsed/>
    <w:rsid w:val="0001488F"/>
    <w:rPr>
      <w:color w:val="800080" w:themeColor="followedHyperlink"/>
      <w:u w:val="single"/>
    </w:rPr>
  </w:style>
  <w:style w:type="paragraph" w:customStyle="1" w:styleId="Default">
    <w:name w:val="Default"/>
    <w:rsid w:val="00D747B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JM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117A"/>
    <w:rPr>
      <w:color w:val="808080"/>
      <w:shd w:val="clear" w:color="auto" w:fill="E6E6E6"/>
    </w:rPr>
  </w:style>
  <w:style w:type="paragraph" w:styleId="NoSpacing">
    <w:name w:val="No Spacing"/>
    <w:link w:val="NoSpacingChar"/>
    <w:uiPriority w:val="1"/>
    <w:qFormat/>
    <w:rsid w:val="0023646A"/>
    <w:rPr>
      <w:rFonts w:ascii="Arial" w:eastAsiaTheme="minorHAnsi" w:hAnsi="Arial" w:cstheme="minorBidi"/>
      <w:szCs w:val="22"/>
      <w:lang w:val="en-US" w:eastAsia="en-US"/>
    </w:rPr>
  </w:style>
  <w:style w:type="character" w:styleId="CommentReference">
    <w:name w:val="annotation reference"/>
    <w:basedOn w:val="DefaultParagraphFont"/>
    <w:semiHidden/>
    <w:unhideWhenUsed/>
    <w:rsid w:val="00851F7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51F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1F7F"/>
    <w:rPr>
      <w:lang w:val="ru-RU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51F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51F7F"/>
    <w:rPr>
      <w:b/>
      <w:bCs/>
      <w:lang w:val="ru-RU" w:eastAsia="en-US"/>
    </w:rPr>
  </w:style>
  <w:style w:type="paragraph" w:styleId="Revision">
    <w:name w:val="Revision"/>
    <w:hidden/>
    <w:uiPriority w:val="99"/>
    <w:semiHidden/>
    <w:rsid w:val="00851F7F"/>
    <w:rPr>
      <w:sz w:val="24"/>
      <w:szCs w:val="24"/>
      <w:lang w:val="ru-RU" w:eastAsia="en-US"/>
    </w:rPr>
  </w:style>
  <w:style w:type="character" w:customStyle="1" w:styleId="ListParagraphChar">
    <w:name w:val="List Paragraph Char"/>
    <w:aliases w:val="Premier Char,Numbered Paragraph Char,Main numbered paragraph Char,References Char,Numbered List Paragraph Char,123 List Paragraph Char,List Paragraph (numbered (a)) Char,List Paragraph nowy Char,Liste 1 Char,List_Paragraph Char"/>
    <w:link w:val="ListParagraph"/>
    <w:uiPriority w:val="34"/>
    <w:locked/>
    <w:rsid w:val="00F11938"/>
    <w:rPr>
      <w:noProof/>
      <w:lang w:val="en-US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03F0A"/>
    <w:rPr>
      <w:color w:val="605E5C"/>
      <w:shd w:val="clear" w:color="auto" w:fill="E1DFDD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C1784"/>
    <w:rPr>
      <w:rFonts w:ascii="Arial" w:eastAsiaTheme="minorHAnsi" w:hAnsi="Arial" w:cstheme="minorBidi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C178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5436D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83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ncciraq.org" TargetMode="External"/><Relationship Id="rId18" Type="http://schemas.openxmlformats.org/officeDocument/2006/relationships/hyperlink" Target="mailto:transparency@acted.org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ngotenders.net/" TargetMode="External"/><Relationship Id="rId17" Type="http://schemas.openxmlformats.org/officeDocument/2006/relationships/hyperlink" Target="mailto:iraq.tender-questions@acted.org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tender@acted.or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acanciesiniraq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raq.tender-questions@acted.or" TargetMode="External"/><Relationship Id="rId10" Type="http://schemas.openxmlformats.org/officeDocument/2006/relationships/hyperlink" Target="https://ngosjobs-bids.com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raq-businessnews.com/" TargetMode="External"/><Relationship Id="rId14" Type="http://schemas.openxmlformats.org/officeDocument/2006/relationships/hyperlink" Target="mailto:iraq.tender@acted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cal.bernard\Documents\6.%20Logistique\6.2.%20Logistics%20templates\Template%20Kyrgyzstan\PRO-05-12%20Annoucement%20Call%20for%20bids_eng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CF1641-D205-4385-BB61-9EECB83F7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PRO-05-12 Annoucement Call for bids_eng.dot</Template>
  <TotalTime>128</TotalTime>
  <Pages>2</Pages>
  <Words>510</Words>
  <Characters>3553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Международный Комитет</vt:lpstr>
      <vt:lpstr>Международный Комитет</vt:lpstr>
    </vt:vector>
  </TitlesOfParts>
  <Company>PSF CI</Company>
  <LinksUpToDate>false</LinksUpToDate>
  <CharactersWithSpaces>4055</CharactersWithSpaces>
  <SharedDoc>false</SharedDoc>
  <HLinks>
    <vt:vector size="6" baseType="variant">
      <vt:variant>
        <vt:i4>1835043</vt:i4>
      </vt:variant>
      <vt:variant>
        <vt:i4>0</vt:i4>
      </vt:variant>
      <vt:variant>
        <vt:i4>0</vt:i4>
      </vt:variant>
      <vt:variant>
        <vt:i4>5</vt:i4>
      </vt:variant>
      <vt:variant>
        <vt:lpwstr>mailto:osh@acted.org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Международный Комитет</dc:title>
  <dc:creator>pascal.bernard</dc:creator>
  <cp:lastModifiedBy>Sura Salih</cp:lastModifiedBy>
  <cp:revision>24</cp:revision>
  <cp:lastPrinted>2020-07-08T11:07:00Z</cp:lastPrinted>
  <dcterms:created xsi:type="dcterms:W3CDTF">2020-07-08T10:49:00Z</dcterms:created>
  <dcterms:modified xsi:type="dcterms:W3CDTF">2021-09-23T10:14:00Z</dcterms:modified>
</cp:coreProperties>
</file>