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A974" w14:textId="77777777" w:rsidR="00024F09" w:rsidRDefault="00024F09" w:rsidP="002A7A2D">
      <w:pPr>
        <w:pStyle w:val="Titre1"/>
        <w:spacing w:before="0" w:after="24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EA05C37" w14:textId="658CDDE6" w:rsidR="00960923" w:rsidRDefault="001A2961" w:rsidP="002A7A2D">
      <w:pPr>
        <w:pStyle w:val="Titre1"/>
        <w:spacing w:before="0" w:after="24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A46D3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REQUEST FOR </w:t>
      </w:r>
      <w:r w:rsidR="000A0A21" w:rsidRPr="00A46D3C">
        <w:rPr>
          <w:rFonts w:asciiTheme="minorHAnsi" w:hAnsiTheme="minorHAnsi" w:cstheme="minorHAnsi"/>
          <w:b/>
          <w:bCs/>
          <w:color w:val="auto"/>
          <w:sz w:val="24"/>
          <w:szCs w:val="24"/>
        </w:rPr>
        <w:t>EXPRESSION OF INTEREST (REOI)</w:t>
      </w:r>
    </w:p>
    <w:p w14:paraId="68FE9F51" w14:textId="75CBAE32" w:rsidR="009E09A7" w:rsidRPr="009E09A7" w:rsidRDefault="009E09A7" w:rsidP="009E09A7"/>
    <w:tbl>
      <w:tblPr>
        <w:tblStyle w:val="Grilledutableau"/>
        <w:tblW w:w="10429" w:type="dxa"/>
        <w:tblInd w:w="-714" w:type="dxa"/>
        <w:tblLook w:val="04A0" w:firstRow="1" w:lastRow="0" w:firstColumn="1" w:lastColumn="0" w:noHBand="0" w:noVBand="1"/>
      </w:tblPr>
      <w:tblGrid>
        <w:gridCol w:w="6663"/>
        <w:gridCol w:w="3766"/>
      </w:tblGrid>
      <w:tr w:rsidR="004470F1" w:rsidRPr="00A46D3C" w14:paraId="4F2BACE6" w14:textId="77777777" w:rsidTr="00661457">
        <w:trPr>
          <w:trHeight w:val="701"/>
        </w:trPr>
        <w:tc>
          <w:tcPr>
            <w:tcW w:w="6663" w:type="dxa"/>
            <w:vAlign w:val="center"/>
          </w:tcPr>
          <w:p w14:paraId="0B32D1A7" w14:textId="7E812A3C" w:rsidR="004470F1" w:rsidRPr="00A46D3C" w:rsidRDefault="000A0A21" w:rsidP="004470F1">
            <w:pPr>
              <w:rPr>
                <w:sz w:val="20"/>
                <w:szCs w:val="20"/>
              </w:rPr>
            </w:pPr>
            <w:r w:rsidRPr="00A46D3C">
              <w:rPr>
                <w:sz w:val="20"/>
                <w:szCs w:val="20"/>
              </w:rPr>
              <w:t>REOI Reference</w:t>
            </w:r>
            <w:r w:rsidR="004470F1" w:rsidRPr="00A46D3C"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Titre2Car"/>
                </w:rPr>
                <w:id w:val="877204737"/>
                <w:placeholder>
                  <w:docPart w:val="9D136C65EC144633A303F0E9D392AA44"/>
                </w:placeholder>
                <w:text/>
              </w:sdtPr>
              <w:sdtEndPr>
                <w:rPr>
                  <w:rStyle w:val="Titre2Car"/>
                </w:rPr>
              </w:sdtEndPr>
              <w:sdtContent>
                <w:r w:rsidR="00D503CA" w:rsidRPr="00D503CA">
                  <w:rPr>
                    <w:rStyle w:val="Titre2Car"/>
                  </w:rPr>
                  <w:t>19862</w:t>
                </w:r>
              </w:sdtContent>
            </w:sdt>
          </w:p>
        </w:tc>
        <w:tc>
          <w:tcPr>
            <w:tcW w:w="3766" w:type="dxa"/>
            <w:vAlign w:val="center"/>
          </w:tcPr>
          <w:p w14:paraId="37A1A45F" w14:textId="1D076ACE" w:rsidR="004470F1" w:rsidRPr="00A46D3C" w:rsidRDefault="004470F1" w:rsidP="004470F1">
            <w:pPr>
              <w:rPr>
                <w:sz w:val="20"/>
                <w:szCs w:val="20"/>
              </w:rPr>
            </w:pPr>
            <w:r w:rsidRPr="00A46D3C">
              <w:rPr>
                <w:sz w:val="20"/>
                <w:szCs w:val="20"/>
              </w:rPr>
              <w:t xml:space="preserve">Date: </w:t>
            </w:r>
            <w:sdt>
              <w:sdtPr>
                <w:rPr>
                  <w:sz w:val="20"/>
                  <w:szCs w:val="20"/>
                </w:rPr>
                <w:id w:val="1787006972"/>
                <w:placeholder>
                  <w:docPart w:val="DBBE797C03AF477B8BC6C5859F2828D1"/>
                </w:placeholder>
                <w:date w:fullDate="2023-06-13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26C8D">
                  <w:rPr>
                    <w:sz w:val="20"/>
                    <w:szCs w:val="20"/>
                  </w:rPr>
                  <w:t>1</w:t>
                </w:r>
                <w:r w:rsidR="00283175">
                  <w:rPr>
                    <w:sz w:val="20"/>
                    <w:szCs w:val="20"/>
                  </w:rPr>
                  <w:t>3</w:t>
                </w:r>
                <w:r w:rsidR="00826C8D">
                  <w:rPr>
                    <w:sz w:val="20"/>
                    <w:szCs w:val="20"/>
                  </w:rPr>
                  <w:t xml:space="preserve"> June 2023</w:t>
                </w:r>
              </w:sdtContent>
            </w:sdt>
          </w:p>
        </w:tc>
      </w:tr>
    </w:tbl>
    <w:p w14:paraId="6B63784D" w14:textId="77777777" w:rsidR="00EC0764" w:rsidRDefault="00A72DEA" w:rsidP="6A9B78A7">
      <w:pPr>
        <w:spacing w:before="120" w:after="120"/>
        <w:rPr>
          <w:sz w:val="20"/>
          <w:szCs w:val="20"/>
        </w:rPr>
      </w:pPr>
      <w:sdt>
        <w:sdtPr>
          <w:rPr>
            <w:sz w:val="20"/>
            <w:szCs w:val="20"/>
          </w:rPr>
          <w:alias w:val="Name of procuring organisation"/>
          <w:tag w:val="Name of procuring organisation"/>
          <w:id w:val="411618144"/>
          <w:placeholder>
            <w:docPart w:val="F1DD26D4C1F7404A9F1CAF984F809988"/>
          </w:placeholder>
        </w:sdtPr>
        <w:sdtEndPr/>
        <w:sdtContent>
          <w:r w:rsidR="00EC0764">
            <w:rPr>
              <w:sz w:val="20"/>
              <w:szCs w:val="20"/>
            </w:rPr>
            <w:t>IOM Iraq Supply Chain Unit</w:t>
          </w:r>
          <w:r w:rsidR="00EC0764">
            <w:rPr>
              <w:sz w:val="20"/>
              <w:szCs w:val="20"/>
            </w:rPr>
            <w:tab/>
          </w:r>
        </w:sdtContent>
      </w:sdt>
      <w:r w:rsidR="190F0155" w:rsidRPr="6A9B78A7">
        <w:rPr>
          <w:sz w:val="20"/>
          <w:szCs w:val="20"/>
        </w:rPr>
        <w:t xml:space="preserve"> </w:t>
      </w:r>
    </w:p>
    <w:p w14:paraId="5994CBF8" w14:textId="4F1F3C50" w:rsidR="00BB480D" w:rsidRPr="00A46D3C" w:rsidRDefault="00EC0764" w:rsidP="6A9B78A7">
      <w:pPr>
        <w:spacing w:before="120" w:after="120"/>
        <w:rPr>
          <w:snapToGrid w:val="0"/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The </w:t>
      </w:r>
      <w:r w:rsidR="190F0155" w:rsidRPr="6A9B78A7">
        <w:rPr>
          <w:sz w:val="20"/>
          <w:szCs w:val="20"/>
        </w:rPr>
        <w:t xml:space="preserve">International Organization for Migration (IOM) </w:t>
      </w:r>
      <w:r w:rsidR="00F61BB6" w:rsidRPr="6A9B78A7">
        <w:rPr>
          <w:sz w:val="20"/>
          <w:szCs w:val="20"/>
        </w:rPr>
        <w:t xml:space="preserve">invites interested and eligible </w:t>
      </w:r>
      <w:r w:rsidR="70742B1B" w:rsidRPr="3AC8442F">
        <w:rPr>
          <w:sz w:val="20"/>
          <w:szCs w:val="20"/>
        </w:rPr>
        <w:t>vendors</w:t>
      </w:r>
      <w:r w:rsidR="00F61BB6" w:rsidRPr="6A9B78A7">
        <w:rPr>
          <w:sz w:val="20"/>
          <w:szCs w:val="20"/>
        </w:rPr>
        <w:t xml:space="preserve"> to submit Expressions of Interest (EOIs) in respect of provision of </w:t>
      </w:r>
      <w:r w:rsidR="00BB480D" w:rsidRPr="6A9B78A7">
        <w:rPr>
          <w:sz w:val="20"/>
          <w:szCs w:val="20"/>
        </w:rPr>
        <w:t>the requirements described below.</w:t>
      </w:r>
      <w:r w:rsidR="00E11D2F" w:rsidRPr="6A9B78A7">
        <w:rPr>
          <w:sz w:val="20"/>
          <w:szCs w:val="20"/>
        </w:rPr>
        <w:t xml:space="preserve"> The purpose of the REOI is to identify </w:t>
      </w:r>
      <w:r w:rsidR="3923B0DE" w:rsidRPr="3AC8442F">
        <w:rPr>
          <w:sz w:val="20"/>
          <w:szCs w:val="20"/>
        </w:rPr>
        <w:t>vendors</w:t>
      </w:r>
      <w:r w:rsidR="00E11D2F" w:rsidRPr="6A9B78A7">
        <w:rPr>
          <w:sz w:val="20"/>
          <w:szCs w:val="20"/>
        </w:rPr>
        <w:t xml:space="preserve"> that wish to participate in a forthcoming solicitation process.</w:t>
      </w:r>
    </w:p>
    <w:tbl>
      <w:tblPr>
        <w:tblStyle w:val="Grilledutableau"/>
        <w:tblW w:w="10450" w:type="dxa"/>
        <w:tblInd w:w="-714" w:type="dxa"/>
        <w:tblLook w:val="04A0" w:firstRow="1" w:lastRow="0" w:firstColumn="1" w:lastColumn="0" w:noHBand="0" w:noVBand="1"/>
      </w:tblPr>
      <w:tblGrid>
        <w:gridCol w:w="1481"/>
        <w:gridCol w:w="8969"/>
      </w:tblGrid>
      <w:tr w:rsidR="00BB480D" w:rsidRPr="00A46D3C" w14:paraId="1E2132B9" w14:textId="77777777" w:rsidTr="00661457">
        <w:tc>
          <w:tcPr>
            <w:tcW w:w="1544" w:type="dxa"/>
          </w:tcPr>
          <w:p w14:paraId="3C61CFD2" w14:textId="77777777" w:rsidR="00BB480D" w:rsidRPr="00A46D3C" w:rsidRDefault="00BB480D" w:rsidP="00530829">
            <w:pPr>
              <w:spacing w:after="120"/>
              <w:rPr>
                <w:rFonts w:cstheme="minorHAnsi"/>
                <w:b/>
                <w:bCs/>
                <w:iCs/>
                <w:snapToGrid w:val="0"/>
                <w:color w:val="000000" w:themeColor="text1"/>
                <w:sz w:val="20"/>
                <w:szCs w:val="20"/>
                <w:lang w:val="en-US"/>
              </w:rPr>
            </w:pPr>
            <w:r w:rsidRPr="00A46D3C">
              <w:rPr>
                <w:b/>
                <w:bCs/>
                <w:sz w:val="20"/>
                <w:szCs w:val="20"/>
              </w:rPr>
              <w:t>Description</w:t>
            </w:r>
          </w:p>
        </w:tc>
        <w:sdt>
          <w:sdtPr>
            <w:rPr>
              <w:rFonts w:ascii="Arial" w:hAnsi="Arial" w:cs="Arial"/>
            </w:rPr>
            <w:alias w:val="Short description of requirement(s)"/>
            <w:tag w:val="Insert short title/name of specific requirement"/>
            <w:id w:val="189261715"/>
            <w:placeholder>
              <w:docPart w:val="EDE261AB3C8549F98AC9773DB195AA67"/>
            </w:placeholder>
            <w:text w:multiLine="1"/>
          </w:sdtPr>
          <w:sdtEndPr/>
          <w:sdtContent>
            <w:tc>
              <w:tcPr>
                <w:tcW w:w="8906" w:type="dxa"/>
              </w:tcPr>
              <w:p w14:paraId="0F6E8641" w14:textId="56876526" w:rsidR="00BB480D" w:rsidRPr="00A46D3C" w:rsidRDefault="00826C8D" w:rsidP="00530829">
                <w:pPr>
                  <w:spacing w:after="120"/>
                  <w:rPr>
                    <w:rStyle w:val="Textedelespacerserv"/>
                    <w:sz w:val="20"/>
                    <w:szCs w:val="20"/>
                  </w:rPr>
                </w:pPr>
                <w:r>
                  <w:rPr>
                    <w:rFonts w:ascii="Arial" w:hAnsi="Arial" w:cs="Arial"/>
                  </w:rPr>
                  <w:t xml:space="preserve">Provision of </w:t>
                </w:r>
                <w:r w:rsidRPr="00826C8D">
                  <w:rPr>
                    <w:rFonts w:ascii="Arial" w:hAnsi="Arial" w:cs="Arial"/>
                  </w:rPr>
                  <w:t xml:space="preserve">maintenance and repair services including the provision of genuine spare parts for IOM official vehicles </w:t>
                </w:r>
                <w:r>
                  <w:rPr>
                    <w:rFonts w:ascii="Arial" w:hAnsi="Arial" w:cs="Arial"/>
                  </w:rPr>
                  <w:t>in Iraq.</w:t>
                </w:r>
              </w:p>
            </w:tc>
          </w:sdtContent>
        </w:sdt>
      </w:tr>
      <w:tr w:rsidR="00BB480D" w:rsidRPr="00A46D3C" w14:paraId="612BE43F" w14:textId="77777777" w:rsidTr="00661457">
        <w:tc>
          <w:tcPr>
            <w:tcW w:w="1544" w:type="dxa"/>
          </w:tcPr>
          <w:p w14:paraId="7AA3A524" w14:textId="77777777" w:rsidR="00BB480D" w:rsidRPr="00A46D3C" w:rsidRDefault="00BB480D" w:rsidP="00530829">
            <w:pPr>
              <w:spacing w:after="120"/>
              <w:rPr>
                <w:sz w:val="20"/>
                <w:szCs w:val="20"/>
              </w:rPr>
            </w:pPr>
            <w:r w:rsidRPr="00A46D3C">
              <w:rPr>
                <w:b/>
                <w:bCs/>
                <w:sz w:val="20"/>
                <w:szCs w:val="20"/>
              </w:rPr>
              <w:t>UNSPSC code(s)</w:t>
            </w:r>
          </w:p>
        </w:tc>
        <w:sdt>
          <w:sdtPr>
            <w:rPr>
              <w:rFonts w:ascii="Open Sans" w:hAnsi="Open Sans" w:cs="Open Sans"/>
              <w:color w:val="525252"/>
              <w:sz w:val="17"/>
              <w:szCs w:val="17"/>
              <w:shd w:val="clear" w:color="auto" w:fill="FFFFFF"/>
            </w:rPr>
            <w:id w:val="1334026096"/>
            <w:placeholder>
              <w:docPart w:val="31C791F972EE4D43B375F7F114DECDFC"/>
            </w:placeholder>
            <w:text/>
          </w:sdtPr>
          <w:sdtEndPr/>
          <w:sdtContent>
            <w:tc>
              <w:tcPr>
                <w:tcW w:w="8906" w:type="dxa"/>
              </w:tcPr>
              <w:p w14:paraId="73035049" w14:textId="64E1BEDA" w:rsidR="00BB480D" w:rsidRPr="00A46D3C" w:rsidRDefault="00F432D1" w:rsidP="00530829">
                <w:pPr>
                  <w:spacing w:after="120"/>
                  <w:rPr>
                    <w:rFonts w:cstheme="minorHAnsi"/>
                    <w:sz w:val="20"/>
                    <w:szCs w:val="20"/>
                  </w:rPr>
                </w:pPr>
                <w:r w:rsidRPr="00F432D1">
                  <w:rPr>
                    <w:rFonts w:ascii="Open Sans" w:hAnsi="Open Sans" w:cs="Open Sans"/>
                    <w:color w:val="525252"/>
                    <w:sz w:val="17"/>
                    <w:szCs w:val="17"/>
                    <w:shd w:val="clear" w:color="auto" w:fill="FFFFFF"/>
                  </w:rPr>
                  <w:t>78181507 Automotive and light truck maintenance and repair</w:t>
                </w:r>
              </w:p>
            </w:tc>
          </w:sdtContent>
        </w:sdt>
      </w:tr>
      <w:tr w:rsidR="0022078F" w:rsidRPr="00A46D3C" w14:paraId="21BDB476" w14:textId="77777777" w:rsidTr="00661457">
        <w:tc>
          <w:tcPr>
            <w:tcW w:w="1544" w:type="dxa"/>
          </w:tcPr>
          <w:p w14:paraId="6BE03C18" w14:textId="77777777" w:rsidR="0022078F" w:rsidRPr="00A46D3C" w:rsidRDefault="00C428BD" w:rsidP="0053082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A46D3C">
              <w:rPr>
                <w:sz w:val="20"/>
                <w:szCs w:val="20"/>
              </w:rPr>
              <w:br w:type="page"/>
            </w:r>
            <w:r w:rsidR="0022078F" w:rsidRPr="00A46D3C">
              <w:rPr>
                <w:b/>
                <w:bCs/>
                <w:sz w:val="20"/>
                <w:szCs w:val="20"/>
              </w:rPr>
              <w:t xml:space="preserve">Deadline for the Submission of </w:t>
            </w:r>
            <w:r w:rsidR="00BB480D" w:rsidRPr="00A46D3C">
              <w:rPr>
                <w:b/>
                <w:bCs/>
                <w:sz w:val="20"/>
                <w:szCs w:val="20"/>
              </w:rPr>
              <w:t>EOI</w:t>
            </w:r>
          </w:p>
        </w:tc>
        <w:tc>
          <w:tcPr>
            <w:tcW w:w="8906" w:type="dxa"/>
          </w:tcPr>
          <w:p w14:paraId="146E648D" w14:textId="279605F2" w:rsidR="0022078F" w:rsidRPr="00A46D3C" w:rsidRDefault="00A72DEA" w:rsidP="00530829">
            <w:pPr>
              <w:spacing w:after="1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Insert date, time and time zone"/>
                <w:tag w:val="Insert date, time and time zone"/>
                <w:id w:val="-2134322383"/>
                <w:placeholder>
                  <w:docPart w:val="4FB493E15A534F5195A9D809F5EB5DBA"/>
                </w:placeholder>
                <w:text/>
              </w:sdtPr>
              <w:sdtEndPr/>
              <w:sdtContent>
                <w:r w:rsidR="00505F5F">
                  <w:rPr>
                    <w:rFonts w:cstheme="minorHAnsi"/>
                    <w:sz w:val="20"/>
                    <w:szCs w:val="20"/>
                  </w:rPr>
                  <w:t>2</w:t>
                </w:r>
                <w:r w:rsidR="00661457">
                  <w:rPr>
                    <w:rFonts w:cstheme="minorHAnsi"/>
                    <w:sz w:val="20"/>
                    <w:szCs w:val="20"/>
                  </w:rPr>
                  <w:t>6</w:t>
                </w:r>
                <w:r w:rsidR="00F432D1">
                  <w:rPr>
                    <w:rFonts w:cstheme="minorHAnsi"/>
                    <w:sz w:val="20"/>
                    <w:szCs w:val="20"/>
                  </w:rPr>
                  <w:t>/06/2023</w:t>
                </w:r>
                <w:r w:rsidR="00505F5F">
                  <w:rPr>
                    <w:rFonts w:cstheme="minorHAnsi"/>
                    <w:sz w:val="20"/>
                    <w:szCs w:val="20"/>
                  </w:rPr>
                  <w:t xml:space="preserve"> midnight GMT+3</w:t>
                </w:r>
              </w:sdtContent>
            </w:sdt>
          </w:p>
          <w:p w14:paraId="6A142433" w14:textId="77777777" w:rsidR="002562C6" w:rsidRPr="00A46D3C" w:rsidRDefault="002562C6" w:rsidP="00530829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A46D3C">
              <w:rPr>
                <w:rFonts w:eastAsia="Times New Roman" w:cstheme="minorHAnsi"/>
                <w:bCs/>
                <w:sz w:val="20"/>
                <w:szCs w:val="20"/>
              </w:rPr>
              <w:t xml:space="preserve">If any doubt exists as to the time zone, refer to </w:t>
            </w:r>
            <w:hyperlink r:id="rId11" w:history="1">
              <w:r w:rsidRPr="00A46D3C">
                <w:rPr>
                  <w:rStyle w:val="Lienhypertexte"/>
                  <w:rFonts w:eastAsia="Times New Roman" w:cstheme="minorHAnsi"/>
                  <w:bCs/>
                  <w:sz w:val="20"/>
                  <w:szCs w:val="20"/>
                </w:rPr>
                <w:t>http://www.timeanddate.com/worldclock/</w:t>
              </w:r>
            </w:hyperlink>
            <w:r w:rsidRPr="00A46D3C">
              <w:rPr>
                <w:rStyle w:val="Lienhypertexte"/>
                <w:rFonts w:eastAsia="Times New Roman" w:cstheme="minorHAnsi"/>
                <w:bCs/>
                <w:sz w:val="20"/>
                <w:szCs w:val="20"/>
              </w:rPr>
              <w:t>.</w:t>
            </w:r>
          </w:p>
        </w:tc>
      </w:tr>
      <w:tr w:rsidR="00BB480D" w:rsidRPr="00A46D3C" w14:paraId="463D974F" w14:textId="77777777" w:rsidTr="00661457">
        <w:tc>
          <w:tcPr>
            <w:tcW w:w="1544" w:type="dxa"/>
          </w:tcPr>
          <w:p w14:paraId="05C0D6FB" w14:textId="77777777" w:rsidR="00BB480D" w:rsidRPr="00A46D3C" w:rsidRDefault="00AD4E90" w:rsidP="0053082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A46D3C">
              <w:rPr>
                <w:b/>
                <w:bCs/>
                <w:sz w:val="20"/>
                <w:szCs w:val="20"/>
              </w:rPr>
              <w:t>Content of EOI</w:t>
            </w:r>
          </w:p>
        </w:tc>
        <w:tc>
          <w:tcPr>
            <w:tcW w:w="8906" w:type="dxa"/>
          </w:tcPr>
          <w:p w14:paraId="520412EE" w14:textId="77777777" w:rsidR="00BB480D" w:rsidRPr="00A46D3C" w:rsidRDefault="00D8194C" w:rsidP="009225D7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46D3C">
              <w:rPr>
                <w:rFonts w:cstheme="minorHAnsi"/>
                <w:sz w:val="20"/>
                <w:szCs w:val="20"/>
              </w:rPr>
              <w:t>The EOI should</w:t>
            </w:r>
            <w:r w:rsidR="00AD4E90" w:rsidRPr="00A46D3C">
              <w:rPr>
                <w:rFonts w:cstheme="minorHAnsi"/>
                <w:sz w:val="20"/>
                <w:szCs w:val="20"/>
              </w:rPr>
              <w:t xml:space="preserve"> includ</w:t>
            </w:r>
            <w:r w:rsidRPr="00A46D3C">
              <w:rPr>
                <w:rFonts w:cstheme="minorHAnsi"/>
                <w:sz w:val="20"/>
                <w:szCs w:val="20"/>
              </w:rPr>
              <w:t>e</w:t>
            </w:r>
            <w:r w:rsidR="00AD4E90" w:rsidRPr="00A46D3C">
              <w:rPr>
                <w:rFonts w:cstheme="minorHAnsi"/>
                <w:sz w:val="20"/>
                <w:szCs w:val="20"/>
              </w:rPr>
              <w:t xml:space="preserve"> the following information:</w:t>
            </w:r>
          </w:p>
          <w:p w14:paraId="015713B3" w14:textId="77777777" w:rsidR="00AD4E90" w:rsidRPr="00A46D3C" w:rsidRDefault="00AD4E90" w:rsidP="009225D7">
            <w:pPr>
              <w:pStyle w:val="Paragraphedeliste"/>
              <w:numPr>
                <w:ilvl w:val="0"/>
                <w:numId w:val="10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 w:rsidRPr="00A46D3C">
              <w:rPr>
                <w:rFonts w:cstheme="minorHAnsi"/>
                <w:sz w:val="20"/>
                <w:szCs w:val="20"/>
              </w:rPr>
              <w:t>Brief presentation of company including number of staff, turnover, years in business</w:t>
            </w:r>
          </w:p>
          <w:p w14:paraId="049B6856" w14:textId="77777777" w:rsidR="00AD4E90" w:rsidRPr="00A46D3C" w:rsidRDefault="00AD4E90" w:rsidP="009225D7">
            <w:pPr>
              <w:pStyle w:val="Paragraphedeliste"/>
              <w:numPr>
                <w:ilvl w:val="0"/>
                <w:numId w:val="10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 w:rsidRPr="00A46D3C">
              <w:rPr>
                <w:rFonts w:cstheme="minorHAnsi"/>
                <w:sz w:val="20"/>
                <w:szCs w:val="20"/>
              </w:rPr>
              <w:t>Reference list demonstrating qualifications for participating in this upcoming bidding process</w:t>
            </w:r>
          </w:p>
          <w:p w14:paraId="58FE6875" w14:textId="77777777" w:rsidR="00AD4E90" w:rsidRPr="00A46D3C" w:rsidRDefault="00AD4E90" w:rsidP="009225D7">
            <w:pPr>
              <w:pStyle w:val="Paragraphedeliste"/>
              <w:numPr>
                <w:ilvl w:val="0"/>
                <w:numId w:val="10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 w:rsidRPr="00A46D3C">
              <w:rPr>
                <w:rFonts w:cstheme="minorHAnsi"/>
                <w:sz w:val="20"/>
                <w:szCs w:val="20"/>
              </w:rPr>
              <w:t xml:space="preserve">Contact information: full name and address, country, telephone number, e-mail address, </w:t>
            </w:r>
            <w:proofErr w:type="gramStart"/>
            <w:r w:rsidRPr="00A46D3C">
              <w:rPr>
                <w:rFonts w:cstheme="minorHAnsi"/>
                <w:sz w:val="20"/>
                <w:szCs w:val="20"/>
              </w:rPr>
              <w:t>website</w:t>
            </w:r>
            <w:proofErr w:type="gramEnd"/>
            <w:r w:rsidRPr="00A46D3C">
              <w:rPr>
                <w:rFonts w:cstheme="minorHAnsi"/>
                <w:sz w:val="20"/>
                <w:szCs w:val="20"/>
              </w:rPr>
              <w:t xml:space="preserve"> and contact person.</w:t>
            </w:r>
          </w:p>
          <w:p w14:paraId="32FA4533" w14:textId="77777777" w:rsidR="00420DE8" w:rsidRPr="00A46D3C" w:rsidRDefault="00420DE8" w:rsidP="009225D7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46D3C">
              <w:rPr>
                <w:rFonts w:cstheme="minorHAnsi"/>
                <w:b/>
                <w:bCs/>
                <w:sz w:val="20"/>
                <w:szCs w:val="20"/>
              </w:rPr>
              <w:t>Note:</w:t>
            </w:r>
            <w:r w:rsidRPr="00A46D3C">
              <w:rPr>
                <w:rFonts w:cstheme="minorHAnsi"/>
                <w:sz w:val="20"/>
                <w:szCs w:val="20"/>
              </w:rPr>
              <w:t xml:space="preserve"> Prices are not required at this stage.</w:t>
            </w:r>
          </w:p>
        </w:tc>
      </w:tr>
      <w:tr w:rsidR="00BB480D" w:rsidRPr="00A46D3C" w14:paraId="646F3B75" w14:textId="77777777" w:rsidTr="00661457">
        <w:tc>
          <w:tcPr>
            <w:tcW w:w="1544" w:type="dxa"/>
          </w:tcPr>
          <w:p w14:paraId="43E28D1D" w14:textId="77777777" w:rsidR="00BB480D" w:rsidRPr="00A46D3C" w:rsidRDefault="004B1266" w:rsidP="0053082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A46D3C">
              <w:rPr>
                <w:b/>
                <w:bCs/>
                <w:sz w:val="20"/>
                <w:szCs w:val="20"/>
              </w:rPr>
              <w:t>Method of Submission</w:t>
            </w:r>
          </w:p>
        </w:tc>
        <w:tc>
          <w:tcPr>
            <w:tcW w:w="8906" w:type="dxa"/>
          </w:tcPr>
          <w:p w14:paraId="654C5C16" w14:textId="77777777" w:rsidR="00420DE8" w:rsidRPr="00A46D3C" w:rsidRDefault="00D8194C" w:rsidP="00530829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A46D3C">
              <w:rPr>
                <w:rFonts w:cstheme="minorHAnsi"/>
                <w:sz w:val="20"/>
                <w:szCs w:val="20"/>
              </w:rPr>
              <w:t xml:space="preserve">Expressions of interest </w:t>
            </w:r>
            <w:r w:rsidR="00420DE8" w:rsidRPr="00A46D3C">
              <w:rPr>
                <w:rFonts w:cstheme="minorHAnsi"/>
                <w:sz w:val="20"/>
                <w:szCs w:val="20"/>
              </w:rPr>
              <w:t>shall</w:t>
            </w:r>
            <w:r w:rsidRPr="00A46D3C">
              <w:rPr>
                <w:rFonts w:cstheme="minorHAnsi"/>
                <w:sz w:val="20"/>
                <w:szCs w:val="20"/>
              </w:rPr>
              <w:t xml:space="preserve"> be sent by email </w:t>
            </w:r>
            <w:r w:rsidR="00420DE8" w:rsidRPr="00A46D3C">
              <w:rPr>
                <w:rFonts w:cstheme="minorHAnsi"/>
                <w:sz w:val="20"/>
                <w:szCs w:val="20"/>
              </w:rPr>
              <w:t>as follows:</w:t>
            </w:r>
          </w:p>
          <w:p w14:paraId="3D75ADEE" w14:textId="7E5DB0D0" w:rsidR="00BB480D" w:rsidRPr="00A46D3C" w:rsidRDefault="00420DE8" w:rsidP="009225D7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46D3C">
              <w:rPr>
                <w:rFonts w:cstheme="minorHAnsi"/>
                <w:sz w:val="20"/>
                <w:szCs w:val="20"/>
              </w:rPr>
              <w:t xml:space="preserve">Email address: </w:t>
            </w:r>
            <w:bookmarkStart w:id="0" w:name="_Hlk137022130"/>
            <w:sdt>
              <w:sdtPr>
                <w:rPr>
                  <w:rFonts w:ascii="Source Sans Pro" w:hAnsi="Source Sans Pro"/>
                  <w:b/>
                  <w:bCs/>
                  <w:color w:val="282828"/>
                  <w:sz w:val="18"/>
                  <w:szCs w:val="18"/>
                  <w:shd w:val="clear" w:color="auto" w:fill="E8E8E8"/>
                </w:rPr>
                <w:alias w:val="Email address"/>
                <w:tag w:val="Insert email address"/>
                <w:id w:val="-197396423"/>
                <w:placeholder>
                  <w:docPart w:val="720D26219FF44192AE8F9FF51704DD6D"/>
                </w:placeholder>
                <w:text/>
              </w:sdtPr>
              <w:sdtEndPr/>
              <w:sdtContent>
                <w:r w:rsidR="00EE7981" w:rsidRPr="00EE7981">
                  <w:rPr>
                    <w:rFonts w:ascii="Source Sans Pro" w:hAnsi="Source Sans Pro"/>
                    <w:b/>
                    <w:bCs/>
                    <w:color w:val="282828"/>
                    <w:sz w:val="18"/>
                    <w:szCs w:val="18"/>
                    <w:shd w:val="clear" w:color="auto" w:fill="E8E8E8"/>
                  </w:rPr>
                  <w:t>SMIRQ_VMAINT_TENDER@iom.int</w:t>
                </w:r>
              </w:sdtContent>
            </w:sdt>
            <w:bookmarkEnd w:id="0"/>
          </w:p>
          <w:p w14:paraId="669E598D" w14:textId="2B2DB595" w:rsidR="00420DE8" w:rsidRPr="00A46D3C" w:rsidRDefault="0058239D" w:rsidP="009225D7">
            <w:pPr>
              <w:numPr>
                <w:ilvl w:val="0"/>
                <w:numId w:val="7"/>
              </w:numPr>
              <w:tabs>
                <w:tab w:val="right" w:pos="7218"/>
              </w:tabs>
              <w:spacing w:before="60" w:after="60"/>
              <w:ind w:left="389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46D3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File </w:t>
            </w:r>
            <w:r w:rsidR="00420DE8" w:rsidRPr="00A46D3C">
              <w:rPr>
                <w:rFonts w:eastAsia="Times New Roman" w:cstheme="minorHAnsi"/>
                <w:color w:val="000000"/>
                <w:sz w:val="20"/>
                <w:szCs w:val="20"/>
              </w:rPr>
              <w:t>Format</w:t>
            </w:r>
            <w:r w:rsidR="008F5B4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</w:rPr>
                <w:id w:val="-1261293721"/>
                <w:placeholder>
                  <w:docPart w:val="FE9912AC7C334031A08305C3BC24BC01"/>
                </w:placeholder>
                <w:text/>
              </w:sdtPr>
              <w:sdtEndPr/>
              <w:sdtContent>
                <w:r w:rsidR="008F5B4B"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  <w:t>PDF</w:t>
                </w:r>
              </w:sdtContent>
            </w:sdt>
          </w:p>
          <w:p w14:paraId="63DE6B1C" w14:textId="77777777" w:rsidR="00420DE8" w:rsidRPr="00A46D3C" w:rsidRDefault="00420DE8" w:rsidP="009225D7">
            <w:pPr>
              <w:numPr>
                <w:ilvl w:val="0"/>
                <w:numId w:val="7"/>
              </w:numPr>
              <w:tabs>
                <w:tab w:val="right" w:pos="7218"/>
              </w:tabs>
              <w:spacing w:before="60" w:after="60"/>
              <w:ind w:left="389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46D3C">
              <w:rPr>
                <w:rFonts w:eastAsia="Times New Roman" w:cstheme="minorHAnsi"/>
                <w:color w:val="000000"/>
                <w:sz w:val="20"/>
                <w:szCs w:val="20"/>
              </w:rPr>
              <w:t>File names must be maximum 60 characters long and must not contain any letter or special character other than from Latin alphabet/keyboard.</w:t>
            </w:r>
          </w:p>
          <w:p w14:paraId="66BFF8CC" w14:textId="77777777" w:rsidR="00420DE8" w:rsidRPr="00A46D3C" w:rsidRDefault="00420DE8" w:rsidP="009225D7">
            <w:pPr>
              <w:numPr>
                <w:ilvl w:val="0"/>
                <w:numId w:val="7"/>
              </w:numPr>
              <w:tabs>
                <w:tab w:val="right" w:pos="7218"/>
              </w:tabs>
              <w:spacing w:before="60" w:after="60"/>
              <w:ind w:left="389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46D3C">
              <w:rPr>
                <w:rFonts w:eastAsia="Times New Roman" w:cstheme="minorHAnsi"/>
                <w:color w:val="000000"/>
                <w:sz w:val="20"/>
                <w:szCs w:val="20"/>
              </w:rPr>
              <w:t>All files must be free of viruses and not corrupted</w:t>
            </w:r>
            <w:r w:rsidRPr="00A46D3C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.</w:t>
            </w:r>
          </w:p>
          <w:p w14:paraId="6DB88BF7" w14:textId="62D9A4A3" w:rsidR="00420DE8" w:rsidRPr="00A46D3C" w:rsidRDefault="00420DE8" w:rsidP="009225D7">
            <w:pPr>
              <w:numPr>
                <w:ilvl w:val="0"/>
                <w:numId w:val="7"/>
              </w:numPr>
              <w:tabs>
                <w:tab w:val="right" w:pos="7218"/>
              </w:tabs>
              <w:spacing w:before="60" w:after="60"/>
              <w:ind w:left="389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46D3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Max. File Size per transmission: </w:t>
            </w: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</w:rPr>
                <w:id w:val="1355994447"/>
                <w:placeholder>
                  <w:docPart w:val="C25903EDDEFD4250A80B55D0DA7DC3F0"/>
                </w:placeholder>
                <w:text/>
              </w:sdtPr>
              <w:sdtEndPr/>
              <w:sdtContent>
                <w:r w:rsidR="008F5B4B"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  <w:t>9 Mo</w:t>
                </w:r>
              </w:sdtContent>
            </w:sdt>
          </w:p>
          <w:p w14:paraId="5BDE651C" w14:textId="2A640993" w:rsidR="009225D7" w:rsidRPr="00A46D3C" w:rsidRDefault="00420DE8" w:rsidP="009225D7">
            <w:pPr>
              <w:numPr>
                <w:ilvl w:val="0"/>
                <w:numId w:val="7"/>
              </w:numPr>
              <w:tabs>
                <w:tab w:val="right" w:pos="7218"/>
              </w:tabs>
              <w:spacing w:before="60" w:after="60"/>
              <w:ind w:left="389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46D3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Mandatory subject of email: </w:t>
            </w:r>
            <w:sdt>
              <w:sdtPr>
                <w:rPr>
                  <w:rStyle w:val="Titre2Car"/>
                </w:rPr>
                <w:id w:val="-1662927357"/>
                <w:placeholder>
                  <w:docPart w:val="A7262CC526BB44E289B7239A1C30EDD3"/>
                </w:placeholder>
                <w:text/>
              </w:sdtPr>
              <w:sdtEndPr>
                <w:rPr>
                  <w:rStyle w:val="Titre2Car"/>
                </w:rPr>
              </w:sdtEndPr>
              <w:sdtContent>
                <w:r w:rsidR="00505F5F">
                  <w:rPr>
                    <w:rStyle w:val="Titre2Car"/>
                  </w:rPr>
                  <w:t>“</w:t>
                </w:r>
                <w:r w:rsidR="00D503CA" w:rsidRPr="00D503CA">
                  <w:rPr>
                    <w:rStyle w:val="Titre2Car"/>
                  </w:rPr>
                  <w:t>REOI</w:t>
                </w:r>
                <w:r w:rsidR="00D503CA">
                  <w:rPr>
                    <w:rStyle w:val="Titre2Car"/>
                  </w:rPr>
                  <w:t xml:space="preserve"> </w:t>
                </w:r>
                <w:r w:rsidR="00D503CA" w:rsidRPr="00D503CA">
                  <w:rPr>
                    <w:rStyle w:val="Titre2Car"/>
                  </w:rPr>
                  <w:t>- 19862 - Provision of Vehicle Maintenance Services. Email no. W of Y “</w:t>
                </w:r>
              </w:sdtContent>
            </w:sdt>
          </w:p>
          <w:p w14:paraId="7DD9D00A" w14:textId="77777777" w:rsidR="009225D7" w:rsidRPr="00A46D3C" w:rsidRDefault="009225D7" w:rsidP="009225D7">
            <w:pPr>
              <w:numPr>
                <w:ilvl w:val="0"/>
                <w:numId w:val="7"/>
              </w:numPr>
              <w:tabs>
                <w:tab w:val="right" w:pos="7218"/>
              </w:tabs>
              <w:spacing w:before="60" w:after="60"/>
              <w:ind w:left="389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46D3C">
              <w:rPr>
                <w:rFonts w:eastAsia="Times New Roman" w:cstheme="minorHAnsi"/>
                <w:color w:val="000000"/>
                <w:sz w:val="20"/>
                <w:szCs w:val="20"/>
              </w:rPr>
              <w:t>Multiple emails must be clearly identified by indicating in the subject line “email no. X of Y”, and the final “email no. Y of Y.</w:t>
            </w:r>
          </w:p>
          <w:p w14:paraId="280F0CEA" w14:textId="77777777" w:rsidR="009225D7" w:rsidRPr="00A46D3C" w:rsidRDefault="009225D7" w:rsidP="009225D7">
            <w:pPr>
              <w:numPr>
                <w:ilvl w:val="0"/>
                <w:numId w:val="7"/>
              </w:numPr>
              <w:tabs>
                <w:tab w:val="right" w:pos="7218"/>
              </w:tabs>
              <w:spacing w:before="60" w:after="60"/>
              <w:ind w:left="389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46D3C">
              <w:rPr>
                <w:rFonts w:eastAsia="Times New Roman" w:cstheme="minorHAnsi"/>
                <w:color w:val="000000"/>
                <w:sz w:val="20"/>
                <w:szCs w:val="20"/>
              </w:rPr>
              <w:t>You should receive an email acknowledging receipt.</w:t>
            </w:r>
          </w:p>
        </w:tc>
      </w:tr>
      <w:tr w:rsidR="00D57CF3" w:rsidRPr="00EE7981" w14:paraId="14CE94C6" w14:textId="77777777" w:rsidTr="00661457">
        <w:tc>
          <w:tcPr>
            <w:tcW w:w="1544" w:type="dxa"/>
          </w:tcPr>
          <w:p w14:paraId="1A48D82A" w14:textId="77777777" w:rsidR="00D57CF3" w:rsidRPr="00A46D3C" w:rsidRDefault="00D57CF3" w:rsidP="0053082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A46D3C">
              <w:rPr>
                <w:b/>
                <w:bCs/>
                <w:sz w:val="20"/>
                <w:szCs w:val="20"/>
              </w:rPr>
              <w:t xml:space="preserve">Contact Person </w:t>
            </w:r>
            <w:r w:rsidR="00331699" w:rsidRPr="00A46D3C">
              <w:rPr>
                <w:b/>
                <w:bCs/>
                <w:sz w:val="20"/>
                <w:szCs w:val="20"/>
              </w:rPr>
              <w:t>for correspondence and clarifications</w:t>
            </w:r>
          </w:p>
        </w:tc>
        <w:tc>
          <w:tcPr>
            <w:tcW w:w="8906" w:type="dxa"/>
          </w:tcPr>
          <w:p w14:paraId="779982DE" w14:textId="2BB6046B" w:rsidR="00D57CF3" w:rsidRPr="00A46D3C" w:rsidRDefault="00A72DEA" w:rsidP="00530829">
            <w:pPr>
              <w:spacing w:after="1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Name and contact details"/>
                <w:tag w:val="Name and contact details"/>
                <w:id w:val="-722296712"/>
                <w:placeholder>
                  <w:docPart w:val="8D18C8A10CBC4403A702C996C067A360"/>
                </w:placeholder>
                <w:text/>
              </w:sdtPr>
              <w:sdtEndPr/>
              <w:sdtContent>
                <w:r w:rsidR="008F5B4B" w:rsidRPr="00182602">
                  <w:rPr>
                    <w:rFonts w:cstheme="minorHAnsi"/>
                    <w:sz w:val="20"/>
                    <w:szCs w:val="20"/>
                  </w:rPr>
                  <w:t>IRAQ_VMAINT_TENDER@iom.int</w:t>
                </w:r>
              </w:sdtContent>
            </w:sdt>
          </w:p>
          <w:p w14:paraId="573E8704" w14:textId="73AF0DBA" w:rsidR="00D57CF3" w:rsidRPr="00EE7981" w:rsidRDefault="00D57CF3" w:rsidP="009225D7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E7981">
              <w:rPr>
                <w:rFonts w:cstheme="minorHAnsi"/>
                <w:sz w:val="20"/>
                <w:szCs w:val="20"/>
                <w:lang w:val="en-US"/>
              </w:rPr>
              <w:t xml:space="preserve">E-mail </w:t>
            </w:r>
            <w:r w:rsidRPr="00A46D3C">
              <w:rPr>
                <w:rFonts w:cstheme="minorHAnsi"/>
                <w:sz w:val="20"/>
                <w:szCs w:val="20"/>
              </w:rPr>
              <w:t xml:space="preserve">address: </w:t>
            </w:r>
            <w:sdt>
              <w:sdtPr>
                <w:rPr>
                  <w:rFonts w:ascii="Source Sans Pro" w:hAnsi="Source Sans Pro"/>
                  <w:b/>
                  <w:bCs/>
                  <w:color w:val="282828"/>
                  <w:sz w:val="18"/>
                  <w:szCs w:val="18"/>
                  <w:shd w:val="clear" w:color="auto" w:fill="E8E8E8"/>
                </w:rPr>
                <w:id w:val="1949733891"/>
                <w:placeholder>
                  <w:docPart w:val="114B068E0E424BD8AD19A99D85C54BFD"/>
                </w:placeholder>
                <w:text/>
              </w:sdtPr>
              <w:sdtEndPr/>
              <w:sdtContent>
                <w:r w:rsidR="00EE7981" w:rsidRPr="00EE7981">
                  <w:rPr>
                    <w:rFonts w:ascii="Source Sans Pro" w:hAnsi="Source Sans Pro"/>
                    <w:b/>
                    <w:bCs/>
                    <w:color w:val="282828"/>
                    <w:sz w:val="18"/>
                    <w:szCs w:val="18"/>
                    <w:shd w:val="clear" w:color="auto" w:fill="E8E8E8"/>
                  </w:rPr>
                  <w:t>SMIRQ_VMAINT_TENDER@iom.int</w:t>
                </w:r>
              </w:sdtContent>
            </w:sdt>
          </w:p>
        </w:tc>
      </w:tr>
      <w:tr w:rsidR="00BB480D" w:rsidRPr="00A46D3C" w14:paraId="0A1F47E6" w14:textId="77777777" w:rsidTr="00661457">
        <w:tc>
          <w:tcPr>
            <w:tcW w:w="1544" w:type="dxa"/>
          </w:tcPr>
          <w:p w14:paraId="542E2E1F" w14:textId="77777777" w:rsidR="00BB480D" w:rsidRPr="00A46D3C" w:rsidRDefault="007D6389" w:rsidP="0053082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A46D3C">
              <w:rPr>
                <w:b/>
                <w:bCs/>
                <w:sz w:val="20"/>
                <w:szCs w:val="20"/>
              </w:rPr>
              <w:t>REOI Conditions</w:t>
            </w:r>
          </w:p>
        </w:tc>
        <w:tc>
          <w:tcPr>
            <w:tcW w:w="8906" w:type="dxa"/>
          </w:tcPr>
          <w:p w14:paraId="0AAC2BF7" w14:textId="28E2B998" w:rsidR="00BB480D" w:rsidRPr="00A46D3C" w:rsidRDefault="4A541189" w:rsidP="6A9B78A7">
            <w:pPr>
              <w:spacing w:after="120"/>
              <w:rPr>
                <w:sz w:val="20"/>
                <w:szCs w:val="20"/>
              </w:rPr>
            </w:pPr>
            <w:r w:rsidRPr="6A9B78A7">
              <w:rPr>
                <w:sz w:val="20"/>
                <w:szCs w:val="20"/>
              </w:rPr>
              <w:t xml:space="preserve">This Request for Expression of Interest does not constitute a solicitation. </w:t>
            </w:r>
            <w:r w:rsidR="3BF5C295" w:rsidRPr="6A9B78A7">
              <w:rPr>
                <w:sz w:val="20"/>
                <w:szCs w:val="20"/>
              </w:rPr>
              <w:t xml:space="preserve">IOM </w:t>
            </w:r>
            <w:sdt>
              <w:sdtPr>
                <w:rPr>
                  <w:sz w:val="20"/>
                  <w:szCs w:val="20"/>
                </w:rPr>
                <w:alias w:val="Name of organisation"/>
                <w:tag w:val="Name of organisation"/>
                <w:id w:val="591392190"/>
                <w:placeholder>
                  <w:docPart w:val="BAC45C9160DC40679C5BF3E594123679"/>
                </w:placeholder>
              </w:sdtPr>
              <w:sdtEndPr/>
              <w:sdtContent>
                <w:r w:rsidR="008F5B4B">
                  <w:rPr>
                    <w:sz w:val="20"/>
                    <w:szCs w:val="20"/>
                  </w:rPr>
                  <w:t>Iraq</w:t>
                </w:r>
              </w:sdtContent>
            </w:sdt>
            <w:r w:rsidRPr="6A9B78A7">
              <w:rPr>
                <w:sz w:val="20"/>
                <w:szCs w:val="20"/>
              </w:rPr>
              <w:t xml:space="preserve"> reserves the right to change or cancel the requirement at any time during the EOI and/or subsequent solicitation process. </w:t>
            </w:r>
            <w:sdt>
              <w:sdtPr>
                <w:rPr>
                  <w:sz w:val="20"/>
                  <w:szCs w:val="20"/>
                </w:rPr>
                <w:alias w:val="Name of organisation"/>
                <w:tag w:val="Name of organisation"/>
                <w:id w:val="1550783061"/>
                <w:placeholder>
                  <w:docPart w:val="338B465A1EBD429B8E78AE285999DEF0"/>
                </w:placeholder>
              </w:sdtPr>
              <w:sdtEndPr/>
              <w:sdtContent>
                <w:r w:rsidR="008F5B4B">
                  <w:rPr>
                    <w:sz w:val="20"/>
                    <w:szCs w:val="20"/>
                  </w:rPr>
                  <w:t>IOM Iraq</w:t>
                </w:r>
              </w:sdtContent>
            </w:sdt>
            <w:r w:rsidRPr="6A9B78A7">
              <w:rPr>
                <w:sz w:val="20"/>
                <w:szCs w:val="20"/>
              </w:rPr>
              <w:t xml:space="preserve"> also reserves the right to require compliance with additional conditions as and when issuing the final solicitation documents. Submitting an EOI does not automatically guarantee receipt of the solicitation </w:t>
            </w:r>
            <w:r w:rsidRPr="6A9B78A7">
              <w:rPr>
                <w:sz w:val="20"/>
                <w:szCs w:val="20"/>
              </w:rPr>
              <w:lastRenderedPageBreak/>
              <w:t>documents when issued. Invitations to bid or requests for proposals and any subsequent purchase order or contract will be issue</w:t>
            </w:r>
            <w:r w:rsidR="44E80E5A" w:rsidRPr="3AC8442F">
              <w:rPr>
                <w:sz w:val="20"/>
                <w:szCs w:val="20"/>
              </w:rPr>
              <w:t>d</w:t>
            </w:r>
            <w:r w:rsidRPr="6A9B78A7">
              <w:rPr>
                <w:sz w:val="20"/>
                <w:szCs w:val="20"/>
              </w:rPr>
              <w:t xml:space="preserve"> in accordance with the rules and procedures of</w:t>
            </w:r>
            <w:r w:rsidR="44C4B7F0" w:rsidRPr="6A9B78A7">
              <w:rPr>
                <w:sz w:val="20"/>
                <w:szCs w:val="20"/>
              </w:rPr>
              <w:t xml:space="preserve"> IOM</w:t>
            </w:r>
            <w:sdt>
              <w:sdtPr>
                <w:rPr>
                  <w:sz w:val="20"/>
                  <w:szCs w:val="20"/>
                </w:rPr>
                <w:alias w:val="Name of organisation"/>
                <w:tag w:val="Name of organisation"/>
                <w:id w:val="2099094814"/>
                <w:placeholder>
                  <w:docPart w:val="4627627BCC36471E9D03CB2E0AA40FCB"/>
                </w:placeholder>
              </w:sdtPr>
              <w:sdtEndPr/>
              <w:sdtContent>
                <w:r w:rsidR="008F5B4B">
                  <w:rPr>
                    <w:sz w:val="20"/>
                    <w:szCs w:val="20"/>
                  </w:rPr>
                  <w:t xml:space="preserve"> Iraq.</w:t>
                </w:r>
              </w:sdtContent>
            </w:sdt>
          </w:p>
        </w:tc>
      </w:tr>
      <w:tr w:rsidR="008F5B4B" w:rsidRPr="00A46D3C" w14:paraId="4863921C" w14:textId="77777777" w:rsidTr="00661457">
        <w:tc>
          <w:tcPr>
            <w:tcW w:w="1544" w:type="dxa"/>
          </w:tcPr>
          <w:p w14:paraId="0DBD0A33" w14:textId="0112BBB8" w:rsidR="008F5B4B" w:rsidRPr="00A46D3C" w:rsidRDefault="00F91B39" w:rsidP="0053082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F91B3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lastRenderedPageBreak/>
              <w:t>PASS/ FAIL Qualification criteria</w:t>
            </w:r>
          </w:p>
        </w:tc>
        <w:tc>
          <w:tcPr>
            <w:tcW w:w="8906" w:type="dxa"/>
          </w:tcPr>
          <w:tbl>
            <w:tblPr>
              <w:tblW w:w="9213" w:type="dxa"/>
              <w:tblLook w:val="04A0" w:firstRow="1" w:lastRow="0" w:firstColumn="1" w:lastColumn="0" w:noHBand="0" w:noVBand="1"/>
            </w:tblPr>
            <w:tblGrid>
              <w:gridCol w:w="7134"/>
              <w:gridCol w:w="1609"/>
            </w:tblGrid>
            <w:tr w:rsidR="00661457" w:rsidRPr="00661457" w14:paraId="167BF634" w14:textId="77777777" w:rsidTr="00661457">
              <w:trPr>
                <w:trHeight w:val="290"/>
              </w:trPr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A64830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/>
                    </w:rPr>
                    <w:t>PASS/ FAIL Qualification criteria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2C245D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/>
                    </w:rPr>
                    <w:t>Criteria</w:t>
                  </w:r>
                </w:p>
              </w:tc>
            </w:tr>
            <w:tr w:rsidR="00661457" w:rsidRPr="00661457" w14:paraId="5EAABC1F" w14:textId="77777777" w:rsidTr="00661457">
              <w:trPr>
                <w:trHeight w:val="290"/>
              </w:trPr>
              <w:tc>
                <w:tcPr>
                  <w:tcW w:w="7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A0EA74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 xml:space="preserve">Vendor had Valid Registration Documents. 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4F3B82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PASS/FAIL</w:t>
                  </w:r>
                </w:p>
              </w:tc>
            </w:tr>
            <w:tr w:rsidR="00661457" w:rsidRPr="00661457" w14:paraId="211A2271" w14:textId="77777777" w:rsidTr="00661457">
              <w:trPr>
                <w:trHeight w:val="290"/>
              </w:trPr>
              <w:tc>
                <w:tcPr>
                  <w:tcW w:w="7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FFDF8E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Certificates/licenses for branded authorized dealerships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3032D0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PASS/FAIL</w:t>
                  </w:r>
                </w:p>
              </w:tc>
            </w:tr>
            <w:tr w:rsidR="00661457" w:rsidRPr="00661457" w14:paraId="1C0B6D8A" w14:textId="77777777" w:rsidTr="00661457">
              <w:trPr>
                <w:trHeight w:val="580"/>
              </w:trPr>
              <w:tc>
                <w:tcPr>
                  <w:tcW w:w="7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02A80A78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 xml:space="preserve">Vendor is in the business of vehicle maintenance for a minimum of three years. </w:t>
                  </w: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br/>
                    <w:t xml:space="preserve">Company has specialized in vehicle maintenance services (light and / or </w:t>
                  </w:r>
                  <w:proofErr w:type="spellStart"/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amored</w:t>
                  </w:r>
                  <w:proofErr w:type="spellEnd"/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 xml:space="preserve"> vehicles)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A640AA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PASS/FAIL</w:t>
                  </w:r>
                </w:p>
              </w:tc>
            </w:tr>
            <w:tr w:rsidR="00661457" w:rsidRPr="00661457" w14:paraId="660B09E0" w14:textId="77777777" w:rsidTr="00661457">
              <w:trPr>
                <w:trHeight w:val="580"/>
              </w:trPr>
              <w:tc>
                <w:tcPr>
                  <w:tcW w:w="7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75FEF1" w14:textId="3249EBF3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 xml:space="preserve">Vendor demonstrates experience in the field of light and/or armored vehicle maintenance for UN and INGO. </w:t>
                  </w: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br/>
                    <w:t>Vendor provides with a minimum of three client references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C260DF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PASS/FAIL</w:t>
                  </w:r>
                </w:p>
              </w:tc>
            </w:tr>
            <w:tr w:rsidR="00661457" w:rsidRPr="00661457" w14:paraId="7D8C7ADC" w14:textId="77777777" w:rsidTr="00661457">
              <w:trPr>
                <w:trHeight w:val="290"/>
              </w:trPr>
              <w:tc>
                <w:tcPr>
                  <w:tcW w:w="7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86BF6C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Vendor has signed the supplier code of conduct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A8566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PASS/FAIL</w:t>
                  </w:r>
                </w:p>
              </w:tc>
            </w:tr>
            <w:tr w:rsidR="00661457" w:rsidRPr="00661457" w14:paraId="78F169CC" w14:textId="77777777" w:rsidTr="00661457">
              <w:trPr>
                <w:trHeight w:val="290"/>
              </w:trPr>
              <w:tc>
                <w:tcPr>
                  <w:tcW w:w="7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523DD7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Vendor has signed the declaration of conformity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1B1495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PASS/FAIL</w:t>
                  </w:r>
                </w:p>
              </w:tc>
            </w:tr>
            <w:tr w:rsidR="00661457" w:rsidRPr="00661457" w14:paraId="7BDAEF36" w14:textId="77777777" w:rsidTr="00661457">
              <w:trPr>
                <w:trHeight w:val="290"/>
              </w:trPr>
              <w:tc>
                <w:tcPr>
                  <w:tcW w:w="7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74B6DC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 xml:space="preserve">Vendor is not listed on UN, </w:t>
                  </w:r>
                  <w:proofErr w:type="gramStart"/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EU</w:t>
                  </w:r>
                  <w:proofErr w:type="gramEnd"/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 xml:space="preserve"> or World Bank sanction lists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980A95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PASS/FAIL</w:t>
                  </w:r>
                </w:p>
              </w:tc>
            </w:tr>
            <w:tr w:rsidR="00661457" w:rsidRPr="00661457" w14:paraId="1CA68FDF" w14:textId="77777777" w:rsidTr="00661457">
              <w:trPr>
                <w:trHeight w:val="1160"/>
              </w:trPr>
              <w:tc>
                <w:tcPr>
                  <w:tcW w:w="7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917D8D7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 xml:space="preserve">Vendor has sufficient qualified work force to provide service in one or more of IOM locations </w:t>
                  </w: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br/>
                    <w:t xml:space="preserve">(Baghdad, Erbil, Mosul, Dohuk, </w:t>
                  </w:r>
                  <w:proofErr w:type="spellStart"/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Sulaymania</w:t>
                  </w:r>
                  <w:proofErr w:type="spellEnd"/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 xml:space="preserve"> and Basra)</w:t>
                  </w: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br/>
                    <w:t xml:space="preserve">Vendor demonstrates qualifications of engineers, workshop foreman and mechanics (with more than five </w:t>
                  </w:r>
                  <w:proofErr w:type="spellStart"/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years experience</w:t>
                  </w:r>
                  <w:proofErr w:type="spellEnd"/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)</w:t>
                  </w: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br/>
                    <w:t xml:space="preserve">The company's organizational structure is clearly identified with detailed responsibilities for vehicle maintenance services 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E66B13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PASS/FAIL</w:t>
                  </w:r>
                </w:p>
              </w:tc>
            </w:tr>
            <w:tr w:rsidR="00661457" w:rsidRPr="00661457" w14:paraId="3C70AF3E" w14:textId="77777777" w:rsidTr="00661457">
              <w:trPr>
                <w:trHeight w:val="290"/>
              </w:trPr>
              <w:tc>
                <w:tcPr>
                  <w:tcW w:w="7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EA1AEE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Vendor has a financial turnover of more than 150 000 USD / year in the last 3 years (documented through audited and certified account reports for the last three years)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7E9C9" w14:textId="77777777" w:rsidR="00661457" w:rsidRPr="00661457" w:rsidRDefault="00661457" w:rsidP="006614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6145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PASS/FAIL</w:t>
                  </w:r>
                </w:p>
              </w:tc>
            </w:tr>
          </w:tbl>
          <w:p w14:paraId="283D07DE" w14:textId="77777777" w:rsidR="008F5B4B" w:rsidRPr="00F91B39" w:rsidRDefault="008F5B4B" w:rsidP="6A9B78A7">
            <w:pPr>
              <w:spacing w:after="120"/>
              <w:rPr>
                <w:sz w:val="20"/>
                <w:szCs w:val="20"/>
                <w:lang w:val="en-US"/>
              </w:rPr>
            </w:pPr>
          </w:p>
        </w:tc>
      </w:tr>
    </w:tbl>
    <w:p w14:paraId="24EC572E" w14:textId="77777777" w:rsidR="00F91B39" w:rsidRDefault="00F91B39" w:rsidP="00F91B39">
      <w:pPr>
        <w:pStyle w:val="Titre1"/>
        <w:ind w:left="360"/>
        <w:jc w:val="center"/>
      </w:pPr>
    </w:p>
    <w:p w14:paraId="3DCC9BC1" w14:textId="77777777" w:rsidR="00F91B39" w:rsidRDefault="00F91B39" w:rsidP="00F91B39">
      <w:pPr>
        <w:pStyle w:val="Titre1"/>
        <w:ind w:left="360"/>
        <w:jc w:val="center"/>
      </w:pPr>
    </w:p>
    <w:p w14:paraId="660F820B" w14:textId="77777777" w:rsidR="00F91B39" w:rsidRDefault="00F91B39" w:rsidP="00F91B39">
      <w:pPr>
        <w:pStyle w:val="Titre1"/>
        <w:ind w:left="360"/>
        <w:jc w:val="center"/>
      </w:pPr>
    </w:p>
    <w:p w14:paraId="45B810B4" w14:textId="33FEA691" w:rsidR="00F91B39" w:rsidRDefault="00F91B39" w:rsidP="00F91B39">
      <w:pPr>
        <w:pStyle w:val="Titre1"/>
        <w:ind w:left="360"/>
        <w:jc w:val="center"/>
      </w:pPr>
    </w:p>
    <w:p w14:paraId="4B48C990" w14:textId="42697EB1" w:rsidR="00F91B39" w:rsidRDefault="00F91B39" w:rsidP="00F91B39"/>
    <w:p w14:paraId="642E1CEC" w14:textId="581874A8" w:rsidR="00F91B39" w:rsidRDefault="00F91B39" w:rsidP="00F91B39"/>
    <w:p w14:paraId="3D403297" w14:textId="62E1915C" w:rsidR="00F91B39" w:rsidRDefault="00F91B39" w:rsidP="00F91B39"/>
    <w:p w14:paraId="029273B5" w14:textId="476D8ED7" w:rsidR="00F91B39" w:rsidRDefault="00F91B39" w:rsidP="00F91B39"/>
    <w:p w14:paraId="510DAEC4" w14:textId="77777777" w:rsidR="00F91B39" w:rsidRPr="00F91B39" w:rsidRDefault="00F91B39" w:rsidP="00F91B39"/>
    <w:p w14:paraId="732580C0" w14:textId="77777777" w:rsidR="00F91B39" w:rsidRDefault="00F91B39" w:rsidP="00F91B39">
      <w:pPr>
        <w:pStyle w:val="Titre1"/>
        <w:ind w:left="360"/>
        <w:jc w:val="center"/>
      </w:pPr>
    </w:p>
    <w:p w14:paraId="15ECAEE8" w14:textId="14F66BD3" w:rsidR="00F91B39" w:rsidRDefault="00F91B39" w:rsidP="00F91B39">
      <w:pPr>
        <w:pStyle w:val="Titre1"/>
        <w:ind w:left="360"/>
        <w:jc w:val="center"/>
      </w:pPr>
    </w:p>
    <w:p w14:paraId="6891BBD5" w14:textId="0F56F474" w:rsidR="00F91B39" w:rsidRPr="00F91B39" w:rsidRDefault="00F91B39" w:rsidP="00F91B39">
      <w:pPr>
        <w:pStyle w:val="Titre1"/>
        <w:ind w:left="360"/>
        <w:jc w:val="center"/>
        <w:rPr>
          <w:color w:val="auto"/>
        </w:rPr>
      </w:pPr>
      <w:r w:rsidRPr="00F91B39">
        <w:rPr>
          <w:color w:val="auto"/>
        </w:rPr>
        <w:t xml:space="preserve">Qualifications Summary </w:t>
      </w:r>
    </w:p>
    <w:p w14:paraId="57B82701" w14:textId="77777777" w:rsidR="00F91B39" w:rsidRPr="008552C4" w:rsidRDefault="00F91B39" w:rsidP="00F91B39"/>
    <w:tbl>
      <w:tblPr>
        <w:tblW w:w="1028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3080"/>
        <w:gridCol w:w="460"/>
        <w:gridCol w:w="200"/>
        <w:gridCol w:w="1240"/>
        <w:gridCol w:w="188"/>
        <w:gridCol w:w="4342"/>
      </w:tblGrid>
      <w:tr w:rsidR="00F91B39" w14:paraId="031B786C" w14:textId="77777777" w:rsidTr="00F91B39">
        <w:tc>
          <w:tcPr>
            <w:tcW w:w="770" w:type="dxa"/>
            <w:vAlign w:val="center"/>
          </w:tcPr>
          <w:p w14:paraId="4EBD32C5" w14:textId="77777777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 w:rsidRPr="00A0702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0" w:type="dxa"/>
            <w:vAlign w:val="center"/>
          </w:tcPr>
          <w:p w14:paraId="4B518E80" w14:textId="77777777" w:rsidR="00F91B39" w:rsidRPr="00A0702C" w:rsidRDefault="00F91B39" w:rsidP="00F61849">
            <w:pPr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Name of Company </w:t>
            </w:r>
          </w:p>
        </w:tc>
        <w:tc>
          <w:tcPr>
            <w:tcW w:w="6430" w:type="dxa"/>
            <w:gridSpan w:val="5"/>
          </w:tcPr>
          <w:p w14:paraId="12D4A3A9" w14:textId="77777777" w:rsidR="00F91B39" w:rsidRDefault="00F91B39" w:rsidP="00F61849"/>
          <w:p w14:paraId="02975819" w14:textId="77777777" w:rsidR="00F91B39" w:rsidRDefault="00F91B39" w:rsidP="00F61849"/>
        </w:tc>
      </w:tr>
      <w:tr w:rsidR="00F91B39" w14:paraId="52D8FBE5" w14:textId="77777777" w:rsidTr="00F91B39">
        <w:tc>
          <w:tcPr>
            <w:tcW w:w="770" w:type="dxa"/>
            <w:vAlign w:val="center"/>
          </w:tcPr>
          <w:p w14:paraId="4FE789B3" w14:textId="77777777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 w:rsidRPr="00A070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80" w:type="dxa"/>
            <w:vAlign w:val="center"/>
          </w:tcPr>
          <w:p w14:paraId="009A66ED" w14:textId="77777777" w:rsidR="00F91B39" w:rsidRPr="00A0702C" w:rsidRDefault="00F91B39" w:rsidP="00F61849">
            <w:pPr>
              <w:rPr>
                <w:b/>
                <w:sz w:val="18"/>
              </w:rPr>
            </w:pPr>
          </w:p>
          <w:p w14:paraId="3E6B4832" w14:textId="77777777" w:rsidR="00F91B39" w:rsidRPr="00A0702C" w:rsidRDefault="00F91B39" w:rsidP="00F61849">
            <w:pPr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Address </w:t>
            </w:r>
          </w:p>
          <w:p w14:paraId="34BD858D" w14:textId="77777777" w:rsidR="00F91B39" w:rsidRPr="00A0702C" w:rsidRDefault="00F91B39" w:rsidP="00F61849">
            <w:pPr>
              <w:rPr>
                <w:b/>
                <w:sz w:val="18"/>
              </w:rPr>
            </w:pPr>
          </w:p>
        </w:tc>
        <w:tc>
          <w:tcPr>
            <w:tcW w:w="6430" w:type="dxa"/>
            <w:gridSpan w:val="5"/>
          </w:tcPr>
          <w:p w14:paraId="65B939ED" w14:textId="77777777" w:rsidR="00F91B39" w:rsidRDefault="00F91B39" w:rsidP="00F61849"/>
          <w:p w14:paraId="0DF032C9" w14:textId="77777777" w:rsidR="00F91B39" w:rsidRDefault="00F91B39" w:rsidP="00F61849"/>
        </w:tc>
      </w:tr>
      <w:tr w:rsidR="00F91B39" w14:paraId="03CAF1CB" w14:textId="77777777" w:rsidTr="00F91B39">
        <w:tc>
          <w:tcPr>
            <w:tcW w:w="770" w:type="dxa"/>
            <w:vAlign w:val="center"/>
          </w:tcPr>
          <w:p w14:paraId="694466D7" w14:textId="77777777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 w:rsidRPr="00A0702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80" w:type="dxa"/>
            <w:vAlign w:val="center"/>
          </w:tcPr>
          <w:p w14:paraId="002A4078" w14:textId="77777777" w:rsidR="00F91B39" w:rsidRPr="00A0702C" w:rsidRDefault="00F91B39" w:rsidP="00F61849">
            <w:pPr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City – Town </w:t>
            </w:r>
          </w:p>
        </w:tc>
        <w:tc>
          <w:tcPr>
            <w:tcW w:w="6430" w:type="dxa"/>
            <w:gridSpan w:val="5"/>
          </w:tcPr>
          <w:p w14:paraId="6FF7E075" w14:textId="77777777" w:rsidR="00F91B39" w:rsidRDefault="00F91B39" w:rsidP="00F61849"/>
          <w:p w14:paraId="136AD06F" w14:textId="77777777" w:rsidR="00F91B39" w:rsidRDefault="00F91B39" w:rsidP="00F61849"/>
        </w:tc>
      </w:tr>
      <w:tr w:rsidR="00F91B39" w14:paraId="5F3510D2" w14:textId="77777777" w:rsidTr="00F91B39">
        <w:tc>
          <w:tcPr>
            <w:tcW w:w="770" w:type="dxa"/>
            <w:vAlign w:val="center"/>
          </w:tcPr>
          <w:p w14:paraId="1BAAA674" w14:textId="77777777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 w:rsidRPr="00A0702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80" w:type="dxa"/>
            <w:vAlign w:val="center"/>
          </w:tcPr>
          <w:p w14:paraId="7CC08255" w14:textId="77777777" w:rsidR="00F91B39" w:rsidRPr="00A0702C" w:rsidRDefault="00F91B39" w:rsidP="00F61849">
            <w:pPr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Telephone </w:t>
            </w:r>
          </w:p>
        </w:tc>
        <w:tc>
          <w:tcPr>
            <w:tcW w:w="6430" w:type="dxa"/>
            <w:gridSpan w:val="5"/>
          </w:tcPr>
          <w:p w14:paraId="0055010D" w14:textId="77777777" w:rsidR="00F91B39" w:rsidRDefault="00F91B39" w:rsidP="00F61849"/>
          <w:p w14:paraId="58160119" w14:textId="77777777" w:rsidR="00F91B39" w:rsidRDefault="00F91B39" w:rsidP="00F61849"/>
        </w:tc>
      </w:tr>
      <w:tr w:rsidR="00F91B39" w14:paraId="43276979" w14:textId="77777777" w:rsidTr="00F91B39">
        <w:tc>
          <w:tcPr>
            <w:tcW w:w="770" w:type="dxa"/>
            <w:vAlign w:val="center"/>
          </w:tcPr>
          <w:p w14:paraId="287CDBAC" w14:textId="107175B5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080" w:type="dxa"/>
            <w:vAlign w:val="center"/>
          </w:tcPr>
          <w:p w14:paraId="59041B17" w14:textId="0127D6FB" w:rsidR="00F91B39" w:rsidRPr="00A0702C" w:rsidRDefault="00F91B39" w:rsidP="00F61849">
            <w:pPr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Legal Status </w:t>
            </w:r>
            <w:r>
              <w:rPr>
                <w:b/>
                <w:sz w:val="18"/>
              </w:rPr>
              <w:t xml:space="preserve">(please provide copy of </w:t>
            </w:r>
            <w:proofErr w:type="spellStart"/>
            <w:r>
              <w:rPr>
                <w:b/>
                <w:sz w:val="18"/>
              </w:rPr>
              <w:t>docuementation</w:t>
            </w:r>
            <w:proofErr w:type="spellEnd"/>
          </w:p>
        </w:tc>
        <w:tc>
          <w:tcPr>
            <w:tcW w:w="6430" w:type="dxa"/>
            <w:gridSpan w:val="5"/>
          </w:tcPr>
          <w:p w14:paraId="0D9037BF" w14:textId="77777777" w:rsidR="00F91B39" w:rsidRDefault="00F91B39" w:rsidP="00F61849"/>
          <w:p w14:paraId="70B74D8F" w14:textId="77777777" w:rsidR="00F91B39" w:rsidRDefault="00F91B39" w:rsidP="00F61849"/>
        </w:tc>
      </w:tr>
      <w:tr w:rsidR="00F91B39" w14:paraId="4DBCE0F2" w14:textId="77777777" w:rsidTr="00F91B39">
        <w:tc>
          <w:tcPr>
            <w:tcW w:w="770" w:type="dxa"/>
            <w:vAlign w:val="center"/>
          </w:tcPr>
          <w:p w14:paraId="5A0630FB" w14:textId="588076AD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80" w:type="dxa"/>
            <w:vAlign w:val="center"/>
          </w:tcPr>
          <w:p w14:paraId="3A91E7D9" w14:textId="77777777" w:rsidR="00F91B39" w:rsidRPr="00A0702C" w:rsidRDefault="00F91B39" w:rsidP="00F61849">
            <w:pPr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Ownership (state, public, private) </w:t>
            </w:r>
          </w:p>
        </w:tc>
        <w:tc>
          <w:tcPr>
            <w:tcW w:w="6430" w:type="dxa"/>
            <w:gridSpan w:val="5"/>
          </w:tcPr>
          <w:p w14:paraId="0A78416F" w14:textId="77777777" w:rsidR="00F91B39" w:rsidRDefault="00F91B39" w:rsidP="00F61849"/>
          <w:p w14:paraId="4272EB62" w14:textId="77777777" w:rsidR="00F91B39" w:rsidRDefault="00F91B39" w:rsidP="00F61849"/>
        </w:tc>
      </w:tr>
      <w:tr w:rsidR="00F91B39" w14:paraId="60DF690D" w14:textId="77777777" w:rsidTr="00F91B39">
        <w:tc>
          <w:tcPr>
            <w:tcW w:w="770" w:type="dxa"/>
            <w:vAlign w:val="center"/>
          </w:tcPr>
          <w:p w14:paraId="620E95A7" w14:textId="6D61B449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080" w:type="dxa"/>
            <w:vAlign w:val="center"/>
          </w:tcPr>
          <w:p w14:paraId="64901D87" w14:textId="77777777" w:rsidR="00F91B39" w:rsidRPr="00A0702C" w:rsidRDefault="00F91B39" w:rsidP="00F61849">
            <w:pPr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Number, </w:t>
            </w:r>
            <w:proofErr w:type="gramStart"/>
            <w:r w:rsidRPr="00A0702C">
              <w:rPr>
                <w:b/>
                <w:sz w:val="18"/>
              </w:rPr>
              <w:t>year</w:t>
            </w:r>
            <w:proofErr w:type="gramEnd"/>
            <w:r w:rsidRPr="00A0702C">
              <w:rPr>
                <w:b/>
                <w:sz w:val="18"/>
              </w:rPr>
              <w:t xml:space="preserve"> and place of registration (copy enclosed) </w:t>
            </w:r>
          </w:p>
        </w:tc>
        <w:tc>
          <w:tcPr>
            <w:tcW w:w="6430" w:type="dxa"/>
            <w:gridSpan w:val="5"/>
          </w:tcPr>
          <w:p w14:paraId="07C9B989" w14:textId="77777777" w:rsidR="00F91B39" w:rsidRDefault="00F91B39" w:rsidP="00F61849"/>
        </w:tc>
      </w:tr>
      <w:tr w:rsidR="00F91B39" w14:paraId="7E9D49D5" w14:textId="77777777" w:rsidTr="00F91B39">
        <w:tc>
          <w:tcPr>
            <w:tcW w:w="770" w:type="dxa"/>
            <w:vAlign w:val="center"/>
          </w:tcPr>
          <w:p w14:paraId="75CDFEF9" w14:textId="4BB40164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80" w:type="dxa"/>
            <w:vAlign w:val="center"/>
          </w:tcPr>
          <w:p w14:paraId="7ABB7BD5" w14:textId="77777777" w:rsidR="00F91B39" w:rsidRDefault="00F91B39" w:rsidP="00F61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Executive Management / </w:t>
            </w:r>
          </w:p>
          <w:p w14:paraId="058A9172" w14:textId="77777777" w:rsidR="00F91B39" w:rsidRDefault="00F91B39" w:rsidP="00F61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Board Members:</w:t>
            </w:r>
          </w:p>
          <w:p w14:paraId="2FFA67A8" w14:textId="77777777" w:rsidR="00F91B39" w:rsidRDefault="00F91B39" w:rsidP="00F61849">
            <w:pPr>
              <w:rPr>
                <w:b/>
                <w:sz w:val="18"/>
              </w:rPr>
            </w:pPr>
          </w:p>
          <w:p w14:paraId="34675613" w14:textId="77777777" w:rsidR="00F91B39" w:rsidRDefault="00F91B39" w:rsidP="00F61849">
            <w:pPr>
              <w:rPr>
                <w:b/>
                <w:sz w:val="18"/>
              </w:rPr>
            </w:pPr>
          </w:p>
          <w:p w14:paraId="7B5DD9A9" w14:textId="77777777" w:rsidR="00F91B39" w:rsidRDefault="00F91B39" w:rsidP="00F61849">
            <w:pPr>
              <w:rPr>
                <w:b/>
                <w:sz w:val="18"/>
              </w:rPr>
            </w:pPr>
          </w:p>
          <w:p w14:paraId="5A742287" w14:textId="77777777" w:rsidR="00F91B39" w:rsidRDefault="00F91B39" w:rsidP="00F61849">
            <w:pPr>
              <w:rPr>
                <w:b/>
                <w:sz w:val="18"/>
              </w:rPr>
            </w:pPr>
          </w:p>
          <w:p w14:paraId="345D71E1" w14:textId="77777777" w:rsidR="00F91B39" w:rsidRDefault="00F91B39" w:rsidP="00F61849">
            <w:pPr>
              <w:rPr>
                <w:b/>
                <w:sz w:val="18"/>
              </w:rPr>
            </w:pPr>
          </w:p>
          <w:p w14:paraId="7FE6A099" w14:textId="77777777" w:rsidR="00F91B39" w:rsidRDefault="00F91B39" w:rsidP="00F61849">
            <w:pPr>
              <w:rPr>
                <w:b/>
                <w:sz w:val="18"/>
              </w:rPr>
            </w:pPr>
          </w:p>
          <w:p w14:paraId="4DAC01F2" w14:textId="77777777" w:rsidR="00F91B39" w:rsidRPr="00A0702C" w:rsidRDefault="00F91B39" w:rsidP="00F61849">
            <w:pPr>
              <w:rPr>
                <w:b/>
                <w:sz w:val="18"/>
              </w:rPr>
            </w:pPr>
          </w:p>
        </w:tc>
        <w:tc>
          <w:tcPr>
            <w:tcW w:w="6430" w:type="dxa"/>
            <w:gridSpan w:val="5"/>
          </w:tcPr>
          <w:p w14:paraId="5AD37E33" w14:textId="77777777" w:rsidR="00F91B39" w:rsidRDefault="00F91B39" w:rsidP="00F61849"/>
        </w:tc>
      </w:tr>
      <w:tr w:rsidR="00F91B39" w14:paraId="7FC9164A" w14:textId="77777777" w:rsidTr="00F91B39">
        <w:trPr>
          <w:cantSplit/>
          <w:trHeight w:val="168"/>
        </w:trPr>
        <w:tc>
          <w:tcPr>
            <w:tcW w:w="770" w:type="dxa"/>
            <w:vMerge w:val="restart"/>
          </w:tcPr>
          <w:p w14:paraId="73267260" w14:textId="72421F06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80" w:type="dxa"/>
            <w:vMerge w:val="restart"/>
          </w:tcPr>
          <w:p w14:paraId="24FED2C6" w14:textId="0FB4A59D" w:rsidR="00F91B39" w:rsidRPr="00A0702C" w:rsidRDefault="00F91B39" w:rsidP="00F61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Core</w:t>
            </w:r>
            <w:r w:rsidRPr="00A0702C">
              <w:rPr>
                <w:b/>
                <w:sz w:val="18"/>
              </w:rPr>
              <w:t xml:space="preserve"> activities (max. 3) </w:t>
            </w:r>
          </w:p>
        </w:tc>
        <w:tc>
          <w:tcPr>
            <w:tcW w:w="6430" w:type="dxa"/>
            <w:gridSpan w:val="5"/>
            <w:vAlign w:val="center"/>
          </w:tcPr>
          <w:p w14:paraId="5EE8C02F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1.</w:t>
            </w:r>
          </w:p>
          <w:p w14:paraId="2221A524" w14:textId="77777777" w:rsidR="00F91B39" w:rsidRDefault="00F91B39" w:rsidP="00F61849">
            <w:pPr>
              <w:rPr>
                <w:sz w:val="18"/>
              </w:rPr>
            </w:pPr>
          </w:p>
        </w:tc>
      </w:tr>
      <w:tr w:rsidR="00F91B39" w14:paraId="6DEA838F" w14:textId="77777777" w:rsidTr="00F91B39">
        <w:trPr>
          <w:cantSplit/>
          <w:trHeight w:val="168"/>
        </w:trPr>
        <w:tc>
          <w:tcPr>
            <w:tcW w:w="770" w:type="dxa"/>
            <w:vMerge/>
          </w:tcPr>
          <w:p w14:paraId="60690845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vMerge/>
          </w:tcPr>
          <w:p w14:paraId="386F34C8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6430" w:type="dxa"/>
            <w:gridSpan w:val="5"/>
            <w:vAlign w:val="center"/>
          </w:tcPr>
          <w:p w14:paraId="1D489DD9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  <w:p w14:paraId="05DC425C" w14:textId="77777777" w:rsidR="00F91B39" w:rsidRDefault="00F91B39" w:rsidP="00F61849">
            <w:pPr>
              <w:rPr>
                <w:sz w:val="18"/>
              </w:rPr>
            </w:pPr>
          </w:p>
        </w:tc>
      </w:tr>
      <w:tr w:rsidR="00F91B39" w14:paraId="53DF6B53" w14:textId="77777777" w:rsidTr="00F91B39">
        <w:trPr>
          <w:cantSplit/>
          <w:trHeight w:val="168"/>
        </w:trPr>
        <w:tc>
          <w:tcPr>
            <w:tcW w:w="770" w:type="dxa"/>
            <w:vMerge/>
          </w:tcPr>
          <w:p w14:paraId="58C5F15F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vMerge/>
          </w:tcPr>
          <w:p w14:paraId="3CC99D0F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6430" w:type="dxa"/>
            <w:gridSpan w:val="5"/>
            <w:vAlign w:val="center"/>
          </w:tcPr>
          <w:p w14:paraId="1D9B103C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 xml:space="preserve">3. </w:t>
            </w:r>
          </w:p>
          <w:p w14:paraId="60CA81B8" w14:textId="77777777" w:rsidR="00F91B39" w:rsidRDefault="00F91B39" w:rsidP="00F61849">
            <w:pPr>
              <w:rPr>
                <w:sz w:val="18"/>
              </w:rPr>
            </w:pPr>
          </w:p>
        </w:tc>
      </w:tr>
      <w:tr w:rsidR="00F91B39" w14:paraId="5A52FFBA" w14:textId="77777777" w:rsidTr="00F91B39">
        <w:tc>
          <w:tcPr>
            <w:tcW w:w="770" w:type="dxa"/>
            <w:vAlign w:val="center"/>
          </w:tcPr>
          <w:p w14:paraId="68A8C4AC" w14:textId="05EE064F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 w:rsidRPr="00A0702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80" w:type="dxa"/>
            <w:vAlign w:val="center"/>
          </w:tcPr>
          <w:p w14:paraId="20E3B0ED" w14:textId="77777777" w:rsidR="00F91B39" w:rsidRDefault="00F91B39" w:rsidP="00F61849">
            <w:pPr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Total number of employees </w:t>
            </w:r>
          </w:p>
          <w:p w14:paraId="2D8DDCA4" w14:textId="598A120F" w:rsidR="00F91B39" w:rsidRPr="00A0702C" w:rsidRDefault="00F91B39" w:rsidP="00F61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2021-2022-2023</w:t>
            </w:r>
          </w:p>
        </w:tc>
        <w:tc>
          <w:tcPr>
            <w:tcW w:w="6430" w:type="dxa"/>
            <w:gridSpan w:val="5"/>
          </w:tcPr>
          <w:p w14:paraId="36565778" w14:textId="77777777" w:rsidR="00F91B39" w:rsidRDefault="00F91B39" w:rsidP="00F61849"/>
          <w:p w14:paraId="296672E8" w14:textId="77777777" w:rsidR="00F91B39" w:rsidRDefault="00F91B39" w:rsidP="00F61849"/>
        </w:tc>
      </w:tr>
      <w:tr w:rsidR="00F91B39" w14:paraId="2D85F82F" w14:textId="77777777" w:rsidTr="00F91B39">
        <w:tc>
          <w:tcPr>
            <w:tcW w:w="770" w:type="dxa"/>
            <w:vAlign w:val="center"/>
          </w:tcPr>
          <w:p w14:paraId="3D296D6B" w14:textId="5E0194CF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 w:rsidRPr="00A0702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0" w:type="dxa"/>
            <w:vAlign w:val="center"/>
          </w:tcPr>
          <w:p w14:paraId="387040F3" w14:textId="77777777" w:rsidR="00F91B39" w:rsidRDefault="00F91B39" w:rsidP="00F61849">
            <w:pPr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Number of full </w:t>
            </w:r>
            <w:proofErr w:type="gramStart"/>
            <w:r w:rsidRPr="00A0702C">
              <w:rPr>
                <w:b/>
                <w:sz w:val="18"/>
              </w:rPr>
              <w:t>time</w:t>
            </w:r>
            <w:proofErr w:type="gramEnd"/>
            <w:r w:rsidRPr="00A0702C">
              <w:rPr>
                <w:b/>
                <w:sz w:val="18"/>
              </w:rPr>
              <w:t xml:space="preserve"> employed </w:t>
            </w:r>
          </w:p>
          <w:p w14:paraId="79577C75" w14:textId="45788145" w:rsidR="00F91B39" w:rsidRPr="00A0702C" w:rsidRDefault="00F91B39" w:rsidP="00F618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2021-2022-2023</w:t>
            </w:r>
          </w:p>
        </w:tc>
        <w:tc>
          <w:tcPr>
            <w:tcW w:w="6430" w:type="dxa"/>
            <w:gridSpan w:val="5"/>
          </w:tcPr>
          <w:p w14:paraId="2C4E857F" w14:textId="77777777" w:rsidR="00F91B39" w:rsidRDefault="00F91B39" w:rsidP="00F61849"/>
          <w:p w14:paraId="5B642FAD" w14:textId="77777777" w:rsidR="00F91B39" w:rsidRDefault="00F91B39" w:rsidP="00F61849"/>
        </w:tc>
      </w:tr>
      <w:tr w:rsidR="00F91B39" w14:paraId="3CE73E91" w14:textId="77777777" w:rsidTr="00F91B39">
        <w:trPr>
          <w:cantSplit/>
          <w:trHeight w:val="350"/>
        </w:trPr>
        <w:tc>
          <w:tcPr>
            <w:tcW w:w="10280" w:type="dxa"/>
            <w:gridSpan w:val="7"/>
            <w:vAlign w:val="center"/>
          </w:tcPr>
          <w:p w14:paraId="078EF1FA" w14:textId="24ECB696" w:rsidR="00F91B39" w:rsidRPr="00FF6742" w:rsidRDefault="00F91B39" w:rsidP="00F61849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</w:rPr>
              <w:t xml:space="preserve">                </w:t>
            </w:r>
            <w:r w:rsidRPr="00FF6742">
              <w:rPr>
                <w:b/>
                <w:bCs/>
                <w:sz w:val="20"/>
                <w:szCs w:val="20"/>
              </w:rPr>
              <w:t>Staff qualification</w:t>
            </w:r>
            <w:r>
              <w:rPr>
                <w:b/>
                <w:bCs/>
                <w:sz w:val="20"/>
                <w:szCs w:val="20"/>
              </w:rPr>
              <w:t xml:space="preserve">s </w:t>
            </w:r>
          </w:p>
          <w:p w14:paraId="11E5C190" w14:textId="77777777" w:rsidR="00F91B39" w:rsidRDefault="00F91B39" w:rsidP="00F61849">
            <w:pPr>
              <w:rPr>
                <w:sz w:val="18"/>
              </w:rPr>
            </w:pPr>
          </w:p>
          <w:p w14:paraId="363F7E91" w14:textId="77777777" w:rsidR="00F91B39" w:rsidRDefault="00F91B39" w:rsidP="00F61849"/>
        </w:tc>
      </w:tr>
      <w:tr w:rsidR="00F91B39" w14:paraId="4204448C" w14:textId="77777777" w:rsidTr="00F91B39">
        <w:trPr>
          <w:cantSplit/>
          <w:trHeight w:val="433"/>
        </w:trPr>
        <w:tc>
          <w:tcPr>
            <w:tcW w:w="770" w:type="dxa"/>
          </w:tcPr>
          <w:p w14:paraId="0E581BDE" w14:textId="77777777" w:rsidR="00F91B39" w:rsidRDefault="00F91B39" w:rsidP="00F61849">
            <w:pPr>
              <w:jc w:val="center"/>
              <w:rPr>
                <w:sz w:val="18"/>
              </w:rPr>
            </w:pPr>
          </w:p>
        </w:tc>
        <w:tc>
          <w:tcPr>
            <w:tcW w:w="9510" w:type="dxa"/>
            <w:gridSpan w:val="6"/>
            <w:vAlign w:val="center"/>
          </w:tcPr>
          <w:p w14:paraId="6531C94C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</w:tr>
      <w:tr w:rsidR="00F91B39" w14:paraId="794E2585" w14:textId="77777777" w:rsidTr="00F91B39">
        <w:trPr>
          <w:cantSplit/>
          <w:trHeight w:val="343"/>
        </w:trPr>
        <w:tc>
          <w:tcPr>
            <w:tcW w:w="770" w:type="dxa"/>
          </w:tcPr>
          <w:p w14:paraId="38C683D4" w14:textId="77777777" w:rsidR="00F91B39" w:rsidRDefault="00F91B39" w:rsidP="00F61849">
            <w:pPr>
              <w:jc w:val="center"/>
              <w:rPr>
                <w:sz w:val="18"/>
              </w:rPr>
            </w:pPr>
          </w:p>
        </w:tc>
        <w:tc>
          <w:tcPr>
            <w:tcW w:w="9510" w:type="dxa"/>
            <w:gridSpan w:val="6"/>
            <w:vAlign w:val="center"/>
          </w:tcPr>
          <w:p w14:paraId="32BC351B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</w:tr>
      <w:tr w:rsidR="00F91B39" w14:paraId="3441D9AC" w14:textId="77777777" w:rsidTr="00F91B39">
        <w:trPr>
          <w:cantSplit/>
          <w:trHeight w:val="352"/>
        </w:trPr>
        <w:tc>
          <w:tcPr>
            <w:tcW w:w="770" w:type="dxa"/>
          </w:tcPr>
          <w:p w14:paraId="460261EB" w14:textId="77777777" w:rsidR="00F91B39" w:rsidRDefault="00F91B39" w:rsidP="00F61849">
            <w:pPr>
              <w:jc w:val="center"/>
              <w:rPr>
                <w:sz w:val="18"/>
              </w:rPr>
            </w:pPr>
          </w:p>
        </w:tc>
        <w:tc>
          <w:tcPr>
            <w:tcW w:w="9510" w:type="dxa"/>
            <w:gridSpan w:val="6"/>
            <w:vAlign w:val="center"/>
          </w:tcPr>
          <w:p w14:paraId="64733EEC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</w:tr>
      <w:tr w:rsidR="00F91B39" w14:paraId="30834383" w14:textId="77777777" w:rsidTr="00F91B39">
        <w:trPr>
          <w:cantSplit/>
          <w:trHeight w:val="352"/>
        </w:trPr>
        <w:tc>
          <w:tcPr>
            <w:tcW w:w="770" w:type="dxa"/>
          </w:tcPr>
          <w:p w14:paraId="5D487193" w14:textId="77777777" w:rsidR="00F91B39" w:rsidRDefault="00F91B39" w:rsidP="00F61849">
            <w:pPr>
              <w:jc w:val="center"/>
              <w:rPr>
                <w:sz w:val="18"/>
              </w:rPr>
            </w:pPr>
          </w:p>
        </w:tc>
        <w:tc>
          <w:tcPr>
            <w:tcW w:w="9510" w:type="dxa"/>
            <w:gridSpan w:val="6"/>
            <w:vAlign w:val="center"/>
          </w:tcPr>
          <w:p w14:paraId="3F3A094A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</w:tr>
      <w:tr w:rsidR="00F91B39" w14:paraId="1D0A7586" w14:textId="77777777" w:rsidTr="00F91B39">
        <w:trPr>
          <w:cantSplit/>
          <w:trHeight w:val="343"/>
        </w:trPr>
        <w:tc>
          <w:tcPr>
            <w:tcW w:w="770" w:type="dxa"/>
          </w:tcPr>
          <w:p w14:paraId="36C1B415" w14:textId="77777777" w:rsidR="00F91B39" w:rsidRDefault="00F91B39" w:rsidP="00F61849">
            <w:pPr>
              <w:jc w:val="center"/>
              <w:rPr>
                <w:sz w:val="18"/>
              </w:rPr>
            </w:pPr>
          </w:p>
        </w:tc>
        <w:tc>
          <w:tcPr>
            <w:tcW w:w="9510" w:type="dxa"/>
            <w:gridSpan w:val="6"/>
            <w:vAlign w:val="center"/>
          </w:tcPr>
          <w:p w14:paraId="40266C03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</w:tr>
      <w:tr w:rsidR="00F91B39" w14:paraId="5050B3BB" w14:textId="77777777" w:rsidTr="00F91B39">
        <w:trPr>
          <w:cantSplit/>
          <w:trHeight w:val="352"/>
        </w:trPr>
        <w:tc>
          <w:tcPr>
            <w:tcW w:w="770" w:type="dxa"/>
          </w:tcPr>
          <w:p w14:paraId="354B65A1" w14:textId="77777777" w:rsidR="00F91B39" w:rsidRDefault="00F91B39" w:rsidP="00F61849">
            <w:pPr>
              <w:jc w:val="center"/>
              <w:rPr>
                <w:sz w:val="18"/>
              </w:rPr>
            </w:pPr>
          </w:p>
        </w:tc>
        <w:tc>
          <w:tcPr>
            <w:tcW w:w="9510" w:type="dxa"/>
            <w:gridSpan w:val="6"/>
            <w:vAlign w:val="center"/>
          </w:tcPr>
          <w:p w14:paraId="2886A410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</w:tr>
      <w:tr w:rsidR="00F91B39" w14:paraId="0C4C51DE" w14:textId="77777777" w:rsidTr="00F91B39">
        <w:tc>
          <w:tcPr>
            <w:tcW w:w="770" w:type="dxa"/>
            <w:vAlign w:val="center"/>
          </w:tcPr>
          <w:p w14:paraId="430BF66F" w14:textId="673CB2E4" w:rsidR="00F91B39" w:rsidRPr="00A0702C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 w:rsidRPr="00A0702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40" w:type="dxa"/>
            <w:gridSpan w:val="3"/>
            <w:vAlign w:val="center"/>
          </w:tcPr>
          <w:p w14:paraId="3CF9D093" w14:textId="2E366759" w:rsidR="00F91B39" w:rsidRPr="00A0702C" w:rsidRDefault="00F91B39" w:rsidP="00F61849">
            <w:pPr>
              <w:jc w:val="center"/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>List of equipment (</w:t>
            </w:r>
            <w:r>
              <w:rPr>
                <w:b/>
                <w:sz w:val="18"/>
              </w:rPr>
              <w:t xml:space="preserve">maintenance </w:t>
            </w:r>
            <w:proofErr w:type="spellStart"/>
            <w:r>
              <w:rPr>
                <w:b/>
                <w:sz w:val="18"/>
              </w:rPr>
              <w:t>equipement</w:t>
            </w:r>
            <w:proofErr w:type="spellEnd"/>
            <w:r w:rsidRPr="00A0702C">
              <w:rPr>
                <w:b/>
                <w:sz w:val="18"/>
              </w:rPr>
              <w:t xml:space="preserve">, </w:t>
            </w:r>
            <w:r>
              <w:rPr>
                <w:b/>
                <w:sz w:val="18"/>
              </w:rPr>
              <w:t>electronics</w:t>
            </w:r>
            <w:r w:rsidRPr="00A0702C">
              <w:rPr>
                <w:b/>
                <w:sz w:val="18"/>
              </w:rPr>
              <w:t>, etc)</w:t>
            </w:r>
          </w:p>
        </w:tc>
        <w:tc>
          <w:tcPr>
            <w:tcW w:w="1428" w:type="dxa"/>
            <w:gridSpan w:val="2"/>
            <w:vAlign w:val="center"/>
          </w:tcPr>
          <w:p w14:paraId="56C35F7B" w14:textId="77777777" w:rsidR="00F91B39" w:rsidRPr="00A0702C" w:rsidRDefault="00F91B39" w:rsidP="00F61849">
            <w:pPr>
              <w:jc w:val="center"/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 xml:space="preserve">  </w:t>
            </w:r>
          </w:p>
          <w:p w14:paraId="2032E7D9" w14:textId="77777777" w:rsidR="00F91B39" w:rsidRPr="00A0702C" w:rsidRDefault="00F91B39" w:rsidP="00F61849">
            <w:pPr>
              <w:jc w:val="center"/>
              <w:rPr>
                <w:b/>
                <w:sz w:val="18"/>
              </w:rPr>
            </w:pPr>
            <w:r w:rsidRPr="00A0702C">
              <w:rPr>
                <w:b/>
                <w:sz w:val="18"/>
              </w:rPr>
              <w:t>Year</w:t>
            </w:r>
          </w:p>
          <w:p w14:paraId="5BF53477" w14:textId="77777777" w:rsidR="00F91B39" w:rsidRPr="00A0702C" w:rsidRDefault="00F91B39" w:rsidP="00F61849">
            <w:pPr>
              <w:jc w:val="center"/>
              <w:rPr>
                <w:b/>
                <w:sz w:val="18"/>
              </w:rPr>
            </w:pPr>
          </w:p>
        </w:tc>
        <w:tc>
          <w:tcPr>
            <w:tcW w:w="4342" w:type="dxa"/>
            <w:vAlign w:val="center"/>
          </w:tcPr>
          <w:p w14:paraId="68EAA1C1" w14:textId="309C001F" w:rsidR="00F91B39" w:rsidRPr="00A0702C" w:rsidRDefault="00F91B39" w:rsidP="00F618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Location and Description</w:t>
            </w:r>
          </w:p>
        </w:tc>
      </w:tr>
      <w:tr w:rsidR="00F91B39" w14:paraId="7E772346" w14:textId="77777777" w:rsidTr="00F91B39">
        <w:tc>
          <w:tcPr>
            <w:tcW w:w="770" w:type="dxa"/>
            <w:vMerge w:val="restart"/>
          </w:tcPr>
          <w:p w14:paraId="66ED6293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3BEB92B2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28" w:type="dxa"/>
            <w:gridSpan w:val="2"/>
          </w:tcPr>
          <w:p w14:paraId="576782B7" w14:textId="77777777" w:rsidR="00F91B39" w:rsidRDefault="00F91B39" w:rsidP="00F61849"/>
        </w:tc>
        <w:tc>
          <w:tcPr>
            <w:tcW w:w="4342" w:type="dxa"/>
          </w:tcPr>
          <w:p w14:paraId="390E8E55" w14:textId="77777777" w:rsidR="00F91B39" w:rsidRDefault="00F91B39" w:rsidP="00F61849"/>
        </w:tc>
      </w:tr>
      <w:tr w:rsidR="00F91B39" w14:paraId="71428D22" w14:textId="77777777" w:rsidTr="00F91B39">
        <w:tc>
          <w:tcPr>
            <w:tcW w:w="770" w:type="dxa"/>
            <w:vMerge/>
          </w:tcPr>
          <w:p w14:paraId="3B9130D0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4C0A631E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28" w:type="dxa"/>
            <w:gridSpan w:val="2"/>
          </w:tcPr>
          <w:p w14:paraId="458961A5" w14:textId="77777777" w:rsidR="00F91B39" w:rsidRDefault="00F91B39" w:rsidP="00F61849"/>
        </w:tc>
        <w:tc>
          <w:tcPr>
            <w:tcW w:w="4342" w:type="dxa"/>
          </w:tcPr>
          <w:p w14:paraId="4273D86C" w14:textId="77777777" w:rsidR="00F91B39" w:rsidRDefault="00F91B39" w:rsidP="00F61849"/>
        </w:tc>
      </w:tr>
      <w:tr w:rsidR="00F91B39" w14:paraId="283DCBBC" w14:textId="77777777" w:rsidTr="00F91B39">
        <w:tc>
          <w:tcPr>
            <w:tcW w:w="770" w:type="dxa"/>
            <w:vMerge/>
          </w:tcPr>
          <w:p w14:paraId="212D52C1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62CC8443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28" w:type="dxa"/>
            <w:gridSpan w:val="2"/>
          </w:tcPr>
          <w:p w14:paraId="5AFAE97C" w14:textId="77777777" w:rsidR="00F91B39" w:rsidRDefault="00F91B39" w:rsidP="00F61849"/>
        </w:tc>
        <w:tc>
          <w:tcPr>
            <w:tcW w:w="4342" w:type="dxa"/>
          </w:tcPr>
          <w:p w14:paraId="66DC3082" w14:textId="77777777" w:rsidR="00F91B39" w:rsidRDefault="00F91B39" w:rsidP="00F61849"/>
        </w:tc>
      </w:tr>
      <w:tr w:rsidR="00F91B39" w14:paraId="695F246A" w14:textId="77777777" w:rsidTr="00F91B39">
        <w:tc>
          <w:tcPr>
            <w:tcW w:w="770" w:type="dxa"/>
            <w:vMerge/>
          </w:tcPr>
          <w:p w14:paraId="65BDC356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3BFBA47E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28" w:type="dxa"/>
            <w:gridSpan w:val="2"/>
          </w:tcPr>
          <w:p w14:paraId="3FE23EFB" w14:textId="77777777" w:rsidR="00F91B39" w:rsidRDefault="00F91B39" w:rsidP="00F61849"/>
        </w:tc>
        <w:tc>
          <w:tcPr>
            <w:tcW w:w="4342" w:type="dxa"/>
          </w:tcPr>
          <w:p w14:paraId="6596E86A" w14:textId="77777777" w:rsidR="00F91B39" w:rsidRDefault="00F91B39" w:rsidP="00F61849"/>
        </w:tc>
      </w:tr>
      <w:tr w:rsidR="00F91B39" w14:paraId="4D6CABA7" w14:textId="77777777" w:rsidTr="00F91B39">
        <w:tc>
          <w:tcPr>
            <w:tcW w:w="770" w:type="dxa"/>
            <w:vMerge/>
          </w:tcPr>
          <w:p w14:paraId="0204E4A8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10C4B4F6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28" w:type="dxa"/>
            <w:gridSpan w:val="2"/>
          </w:tcPr>
          <w:p w14:paraId="655EF01F" w14:textId="77777777" w:rsidR="00F91B39" w:rsidRDefault="00F91B39" w:rsidP="00F61849"/>
        </w:tc>
        <w:tc>
          <w:tcPr>
            <w:tcW w:w="4342" w:type="dxa"/>
          </w:tcPr>
          <w:p w14:paraId="062ED34C" w14:textId="77777777" w:rsidR="00F91B39" w:rsidRDefault="00F91B39" w:rsidP="00F61849"/>
        </w:tc>
      </w:tr>
      <w:tr w:rsidR="00F91B39" w14:paraId="1D4FCC64" w14:textId="77777777" w:rsidTr="00F91B39">
        <w:tc>
          <w:tcPr>
            <w:tcW w:w="770" w:type="dxa"/>
            <w:vMerge/>
          </w:tcPr>
          <w:p w14:paraId="5D02037A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314C490C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28" w:type="dxa"/>
            <w:gridSpan w:val="2"/>
          </w:tcPr>
          <w:p w14:paraId="569B1026" w14:textId="77777777" w:rsidR="00F91B39" w:rsidRDefault="00F91B39" w:rsidP="00F61849"/>
        </w:tc>
        <w:tc>
          <w:tcPr>
            <w:tcW w:w="4342" w:type="dxa"/>
          </w:tcPr>
          <w:p w14:paraId="15C763E4" w14:textId="77777777" w:rsidR="00F91B39" w:rsidRDefault="00F91B39" w:rsidP="00F61849"/>
        </w:tc>
      </w:tr>
      <w:tr w:rsidR="00F91B39" w14:paraId="42649C59" w14:textId="77777777" w:rsidTr="00F91B39">
        <w:tc>
          <w:tcPr>
            <w:tcW w:w="770" w:type="dxa"/>
            <w:vMerge/>
          </w:tcPr>
          <w:p w14:paraId="1960D266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32746421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28" w:type="dxa"/>
            <w:gridSpan w:val="2"/>
          </w:tcPr>
          <w:p w14:paraId="36320DFF" w14:textId="77777777" w:rsidR="00F91B39" w:rsidRDefault="00F91B39" w:rsidP="00F61849"/>
        </w:tc>
        <w:tc>
          <w:tcPr>
            <w:tcW w:w="4342" w:type="dxa"/>
          </w:tcPr>
          <w:p w14:paraId="394FB878" w14:textId="77777777" w:rsidR="00F91B39" w:rsidRDefault="00F91B39" w:rsidP="00F61849"/>
        </w:tc>
      </w:tr>
      <w:tr w:rsidR="00F91B39" w14:paraId="594C7219" w14:textId="77777777" w:rsidTr="00F91B39">
        <w:tc>
          <w:tcPr>
            <w:tcW w:w="770" w:type="dxa"/>
            <w:vMerge/>
          </w:tcPr>
          <w:p w14:paraId="28CEEA7C" w14:textId="77777777" w:rsidR="00F91B39" w:rsidRPr="00BE2528" w:rsidRDefault="00F91B39" w:rsidP="00F618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25065CF5" w14:textId="77777777" w:rsidR="00F91B39" w:rsidRDefault="00F91B39" w:rsidP="00F61849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428" w:type="dxa"/>
            <w:gridSpan w:val="2"/>
          </w:tcPr>
          <w:p w14:paraId="0028E88B" w14:textId="77777777" w:rsidR="00F91B39" w:rsidRDefault="00F91B39" w:rsidP="00F61849"/>
        </w:tc>
        <w:tc>
          <w:tcPr>
            <w:tcW w:w="4342" w:type="dxa"/>
          </w:tcPr>
          <w:p w14:paraId="3C6DBF30" w14:textId="77777777" w:rsidR="00F91B39" w:rsidRDefault="00F91B39" w:rsidP="00F61849"/>
        </w:tc>
      </w:tr>
      <w:tr w:rsidR="00F91B39" w14:paraId="0A5D0BD0" w14:textId="77777777" w:rsidTr="00F91B39">
        <w:trPr>
          <w:cantSplit/>
        </w:trPr>
        <w:tc>
          <w:tcPr>
            <w:tcW w:w="770" w:type="dxa"/>
            <w:vAlign w:val="center"/>
          </w:tcPr>
          <w:p w14:paraId="64C21341" w14:textId="257C7E69" w:rsidR="00F91B39" w:rsidRPr="00AF2338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 w:rsidRPr="00AF233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510" w:type="dxa"/>
            <w:gridSpan w:val="6"/>
            <w:vAlign w:val="center"/>
          </w:tcPr>
          <w:p w14:paraId="04698D38" w14:textId="77777777" w:rsidR="00F91B39" w:rsidRPr="00AF2338" w:rsidRDefault="00F91B39" w:rsidP="00F61849">
            <w:pPr>
              <w:rPr>
                <w:b/>
                <w:sz w:val="18"/>
              </w:rPr>
            </w:pPr>
          </w:p>
          <w:p w14:paraId="605B4055" w14:textId="77777777" w:rsidR="00F91B39" w:rsidRPr="00AF2338" w:rsidRDefault="00F91B39" w:rsidP="00F61849">
            <w:pPr>
              <w:rPr>
                <w:b/>
                <w:sz w:val="18"/>
              </w:rPr>
            </w:pPr>
            <w:r w:rsidRPr="00AF2338">
              <w:rPr>
                <w:b/>
                <w:sz w:val="18"/>
              </w:rPr>
              <w:t xml:space="preserve">Experience and reference list (please attach any documents related to the last three years activities) </w:t>
            </w:r>
          </w:p>
          <w:p w14:paraId="27BFF66A" w14:textId="77777777" w:rsidR="00F91B39" w:rsidRPr="00AF2338" w:rsidRDefault="00F91B39" w:rsidP="00F61849">
            <w:pPr>
              <w:rPr>
                <w:b/>
              </w:rPr>
            </w:pPr>
          </w:p>
        </w:tc>
      </w:tr>
      <w:tr w:rsidR="00F91B39" w14:paraId="55AD6AC6" w14:textId="77777777" w:rsidTr="00F91B39">
        <w:trPr>
          <w:cantSplit/>
        </w:trPr>
        <w:tc>
          <w:tcPr>
            <w:tcW w:w="4310" w:type="dxa"/>
            <w:gridSpan w:val="3"/>
            <w:vAlign w:val="center"/>
          </w:tcPr>
          <w:p w14:paraId="2E9AF318" w14:textId="77777777" w:rsidR="00F91B39" w:rsidRDefault="00F91B39" w:rsidP="00F618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List of works for the last three years in chronological order (including present activities)</w:t>
            </w:r>
          </w:p>
        </w:tc>
        <w:tc>
          <w:tcPr>
            <w:tcW w:w="1440" w:type="dxa"/>
            <w:gridSpan w:val="2"/>
            <w:vAlign w:val="center"/>
          </w:tcPr>
          <w:p w14:paraId="096CB2F8" w14:textId="77777777" w:rsidR="00F91B39" w:rsidRDefault="00F91B39" w:rsidP="00F618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4530" w:type="dxa"/>
            <w:gridSpan w:val="2"/>
            <w:vAlign w:val="center"/>
          </w:tcPr>
          <w:p w14:paraId="2A1A8001" w14:textId="77777777" w:rsidR="00F91B39" w:rsidRDefault="00F91B39" w:rsidP="00F618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Client (address, phone number)</w:t>
            </w:r>
          </w:p>
        </w:tc>
      </w:tr>
      <w:tr w:rsidR="00F91B39" w14:paraId="7A61297C" w14:textId="77777777" w:rsidTr="00F91B39">
        <w:tc>
          <w:tcPr>
            <w:tcW w:w="4310" w:type="dxa"/>
            <w:gridSpan w:val="3"/>
          </w:tcPr>
          <w:p w14:paraId="78E6018C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2AD64CF9" w14:textId="77777777" w:rsidR="00F91B39" w:rsidRDefault="00F91B39" w:rsidP="00F61849"/>
        </w:tc>
        <w:tc>
          <w:tcPr>
            <w:tcW w:w="4530" w:type="dxa"/>
            <w:gridSpan w:val="2"/>
          </w:tcPr>
          <w:p w14:paraId="7A53C2B2" w14:textId="77777777" w:rsidR="00F91B39" w:rsidRDefault="00F91B39" w:rsidP="00F61849"/>
        </w:tc>
      </w:tr>
      <w:tr w:rsidR="00F91B39" w14:paraId="17E7B806" w14:textId="77777777" w:rsidTr="00F91B39">
        <w:tc>
          <w:tcPr>
            <w:tcW w:w="4310" w:type="dxa"/>
            <w:gridSpan w:val="3"/>
          </w:tcPr>
          <w:p w14:paraId="7C817FF1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0F16312C" w14:textId="77777777" w:rsidR="00F91B39" w:rsidRDefault="00F91B39" w:rsidP="00F61849"/>
        </w:tc>
        <w:tc>
          <w:tcPr>
            <w:tcW w:w="4530" w:type="dxa"/>
            <w:gridSpan w:val="2"/>
          </w:tcPr>
          <w:p w14:paraId="616918C2" w14:textId="77777777" w:rsidR="00F91B39" w:rsidRDefault="00F91B39" w:rsidP="00F61849"/>
        </w:tc>
      </w:tr>
      <w:tr w:rsidR="00F91B39" w14:paraId="716B4DDF" w14:textId="77777777" w:rsidTr="00F91B39">
        <w:tc>
          <w:tcPr>
            <w:tcW w:w="4310" w:type="dxa"/>
            <w:gridSpan w:val="3"/>
          </w:tcPr>
          <w:p w14:paraId="2F8B8716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16CA26B8" w14:textId="77777777" w:rsidR="00F91B39" w:rsidRDefault="00F91B39" w:rsidP="00F61849"/>
        </w:tc>
        <w:tc>
          <w:tcPr>
            <w:tcW w:w="4530" w:type="dxa"/>
            <w:gridSpan w:val="2"/>
          </w:tcPr>
          <w:p w14:paraId="643C1E82" w14:textId="77777777" w:rsidR="00F91B39" w:rsidRDefault="00F91B39" w:rsidP="00F61849"/>
        </w:tc>
      </w:tr>
      <w:tr w:rsidR="00F91B39" w14:paraId="4E3CF216" w14:textId="77777777" w:rsidTr="00F91B39">
        <w:tc>
          <w:tcPr>
            <w:tcW w:w="4310" w:type="dxa"/>
            <w:gridSpan w:val="3"/>
          </w:tcPr>
          <w:p w14:paraId="3C974C63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135A4CDB" w14:textId="77777777" w:rsidR="00F91B39" w:rsidRDefault="00F91B39" w:rsidP="00F61849"/>
        </w:tc>
        <w:tc>
          <w:tcPr>
            <w:tcW w:w="4530" w:type="dxa"/>
            <w:gridSpan w:val="2"/>
          </w:tcPr>
          <w:p w14:paraId="0A432DB3" w14:textId="77777777" w:rsidR="00F91B39" w:rsidRDefault="00F91B39" w:rsidP="00F61849"/>
        </w:tc>
      </w:tr>
      <w:tr w:rsidR="00F91B39" w14:paraId="32645187" w14:textId="77777777" w:rsidTr="00F91B39">
        <w:tc>
          <w:tcPr>
            <w:tcW w:w="4310" w:type="dxa"/>
            <w:gridSpan w:val="3"/>
          </w:tcPr>
          <w:p w14:paraId="13200977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4F17DB0B" w14:textId="77777777" w:rsidR="00F91B39" w:rsidRDefault="00F91B39" w:rsidP="00F61849"/>
        </w:tc>
        <w:tc>
          <w:tcPr>
            <w:tcW w:w="4530" w:type="dxa"/>
            <w:gridSpan w:val="2"/>
          </w:tcPr>
          <w:p w14:paraId="613B1367" w14:textId="77777777" w:rsidR="00F91B39" w:rsidRDefault="00F91B39" w:rsidP="00F61849"/>
        </w:tc>
      </w:tr>
      <w:tr w:rsidR="00F91B39" w14:paraId="6BBFCA6A" w14:textId="77777777" w:rsidTr="00F91B39">
        <w:tc>
          <w:tcPr>
            <w:tcW w:w="4310" w:type="dxa"/>
            <w:gridSpan w:val="3"/>
          </w:tcPr>
          <w:p w14:paraId="4D986C3A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6B7CD225" w14:textId="77777777" w:rsidR="00F91B39" w:rsidRDefault="00F91B39" w:rsidP="00F61849"/>
        </w:tc>
        <w:tc>
          <w:tcPr>
            <w:tcW w:w="4530" w:type="dxa"/>
            <w:gridSpan w:val="2"/>
          </w:tcPr>
          <w:p w14:paraId="2E96D6EB" w14:textId="77777777" w:rsidR="00F91B39" w:rsidRDefault="00F91B39" w:rsidP="00F61849"/>
        </w:tc>
      </w:tr>
      <w:tr w:rsidR="00F91B39" w14:paraId="0A622FF4" w14:textId="77777777" w:rsidTr="00F91B39">
        <w:tc>
          <w:tcPr>
            <w:tcW w:w="4310" w:type="dxa"/>
            <w:gridSpan w:val="3"/>
          </w:tcPr>
          <w:p w14:paraId="37C52491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2118A36C" w14:textId="77777777" w:rsidR="00F91B39" w:rsidRDefault="00F91B39" w:rsidP="00F61849"/>
        </w:tc>
        <w:tc>
          <w:tcPr>
            <w:tcW w:w="4530" w:type="dxa"/>
            <w:gridSpan w:val="2"/>
          </w:tcPr>
          <w:p w14:paraId="49422A6B" w14:textId="77777777" w:rsidR="00F91B39" w:rsidRDefault="00F91B39" w:rsidP="00F61849"/>
        </w:tc>
      </w:tr>
      <w:tr w:rsidR="00F91B39" w14:paraId="7B3A9280" w14:textId="77777777" w:rsidTr="00F91B39">
        <w:tc>
          <w:tcPr>
            <w:tcW w:w="4310" w:type="dxa"/>
            <w:gridSpan w:val="3"/>
          </w:tcPr>
          <w:p w14:paraId="73D65863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0109C960" w14:textId="77777777" w:rsidR="00F91B39" w:rsidRDefault="00F91B39" w:rsidP="00F61849"/>
        </w:tc>
        <w:tc>
          <w:tcPr>
            <w:tcW w:w="4530" w:type="dxa"/>
            <w:gridSpan w:val="2"/>
          </w:tcPr>
          <w:p w14:paraId="6F7F21A4" w14:textId="77777777" w:rsidR="00F91B39" w:rsidRDefault="00F91B39" w:rsidP="00F61849"/>
        </w:tc>
      </w:tr>
      <w:tr w:rsidR="00F91B39" w14:paraId="0B06FC96" w14:textId="77777777" w:rsidTr="00F91B39">
        <w:tc>
          <w:tcPr>
            <w:tcW w:w="4310" w:type="dxa"/>
            <w:gridSpan w:val="3"/>
          </w:tcPr>
          <w:p w14:paraId="111342E5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2AFA118D" w14:textId="77777777" w:rsidR="00F91B39" w:rsidRDefault="00F91B39" w:rsidP="00F61849"/>
        </w:tc>
        <w:tc>
          <w:tcPr>
            <w:tcW w:w="4530" w:type="dxa"/>
            <w:gridSpan w:val="2"/>
          </w:tcPr>
          <w:p w14:paraId="56801734" w14:textId="77777777" w:rsidR="00F91B39" w:rsidRDefault="00F91B39" w:rsidP="00F61849"/>
        </w:tc>
      </w:tr>
      <w:tr w:rsidR="00F91B39" w14:paraId="386BFDDE" w14:textId="77777777" w:rsidTr="00F91B39">
        <w:tc>
          <w:tcPr>
            <w:tcW w:w="4310" w:type="dxa"/>
            <w:gridSpan w:val="3"/>
          </w:tcPr>
          <w:p w14:paraId="2614C00A" w14:textId="77777777" w:rsidR="00F91B39" w:rsidRDefault="00F91B39" w:rsidP="00F61849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0518064B" w14:textId="77777777" w:rsidR="00F91B39" w:rsidRDefault="00F91B39" w:rsidP="00F61849"/>
        </w:tc>
        <w:tc>
          <w:tcPr>
            <w:tcW w:w="4530" w:type="dxa"/>
            <w:gridSpan w:val="2"/>
          </w:tcPr>
          <w:p w14:paraId="05B629BD" w14:textId="77777777" w:rsidR="00F91B39" w:rsidRDefault="00F91B39" w:rsidP="00F61849"/>
        </w:tc>
      </w:tr>
      <w:tr w:rsidR="00F91B39" w14:paraId="7399B475" w14:textId="77777777" w:rsidTr="00F91B39">
        <w:trPr>
          <w:cantSplit/>
        </w:trPr>
        <w:tc>
          <w:tcPr>
            <w:tcW w:w="770" w:type="dxa"/>
          </w:tcPr>
          <w:p w14:paraId="21F70F0F" w14:textId="0A3E7DD4" w:rsidR="00F91B39" w:rsidRPr="00AF2338" w:rsidRDefault="00F91B39" w:rsidP="00F61849">
            <w:pPr>
              <w:jc w:val="center"/>
              <w:rPr>
                <w:b/>
                <w:sz w:val="20"/>
                <w:szCs w:val="20"/>
              </w:rPr>
            </w:pPr>
            <w:r w:rsidRPr="00AF233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510" w:type="dxa"/>
            <w:gridSpan w:val="6"/>
          </w:tcPr>
          <w:p w14:paraId="1E096B06" w14:textId="4AB75A89" w:rsidR="00F91B39" w:rsidRPr="00BE2528" w:rsidRDefault="00F91B39" w:rsidP="00F618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Business turnover 2020-2021-2022 for both total business and vehicle maintenance component (when applicable. </w:t>
            </w:r>
          </w:p>
          <w:p w14:paraId="6A5B7DF9" w14:textId="77777777" w:rsidR="00F91B39" w:rsidRDefault="00F91B39" w:rsidP="00F61849">
            <w:pPr>
              <w:rPr>
                <w:sz w:val="18"/>
              </w:rPr>
            </w:pPr>
          </w:p>
          <w:p w14:paraId="52FCAD85" w14:textId="77777777" w:rsidR="00F91B39" w:rsidRDefault="00F91B39" w:rsidP="00F61849">
            <w:pPr>
              <w:rPr>
                <w:sz w:val="18"/>
              </w:rPr>
            </w:pPr>
          </w:p>
          <w:p w14:paraId="4299AF04" w14:textId="77777777" w:rsidR="00F91B39" w:rsidRDefault="00F91B39" w:rsidP="00F61849">
            <w:pPr>
              <w:rPr>
                <w:sz w:val="18"/>
              </w:rPr>
            </w:pPr>
          </w:p>
          <w:p w14:paraId="1CDC1548" w14:textId="77777777" w:rsidR="00F91B39" w:rsidRDefault="00F91B39" w:rsidP="00F61849">
            <w:pPr>
              <w:rPr>
                <w:sz w:val="18"/>
              </w:rPr>
            </w:pPr>
          </w:p>
          <w:p w14:paraId="4229230E" w14:textId="77777777" w:rsidR="00F91B39" w:rsidRDefault="00F91B39" w:rsidP="00F61849">
            <w:pPr>
              <w:rPr>
                <w:sz w:val="18"/>
              </w:rPr>
            </w:pPr>
          </w:p>
          <w:p w14:paraId="3F3296E5" w14:textId="77777777" w:rsidR="00F91B39" w:rsidRDefault="00F91B39" w:rsidP="00F61849">
            <w:pPr>
              <w:rPr>
                <w:sz w:val="18"/>
              </w:rPr>
            </w:pPr>
          </w:p>
          <w:p w14:paraId="12D39B9F" w14:textId="77777777" w:rsidR="00F91B39" w:rsidRDefault="00F91B39" w:rsidP="00F61849">
            <w:pPr>
              <w:rPr>
                <w:sz w:val="18"/>
              </w:rPr>
            </w:pPr>
          </w:p>
          <w:p w14:paraId="5B05E0BA" w14:textId="77777777" w:rsidR="00F91B39" w:rsidRDefault="00F91B39" w:rsidP="00F61849">
            <w:pPr>
              <w:rPr>
                <w:sz w:val="18"/>
              </w:rPr>
            </w:pPr>
          </w:p>
          <w:p w14:paraId="0B8B21BB" w14:textId="77777777" w:rsidR="00F91B39" w:rsidRDefault="00F91B39" w:rsidP="00F61849"/>
        </w:tc>
      </w:tr>
    </w:tbl>
    <w:p w14:paraId="6D15F9A0" w14:textId="77777777" w:rsidR="00663BE5" w:rsidRPr="00A46D3C" w:rsidRDefault="00663BE5" w:rsidP="00530829">
      <w:pPr>
        <w:rPr>
          <w:sz w:val="20"/>
          <w:szCs w:val="20"/>
        </w:rPr>
      </w:pPr>
    </w:p>
    <w:sectPr w:rsidR="00663BE5" w:rsidRPr="00A46D3C" w:rsidSect="000C3E5F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BF6FC" w14:textId="77777777" w:rsidR="00A72DEA" w:rsidRDefault="00A72DEA" w:rsidP="00E56798">
      <w:pPr>
        <w:spacing w:after="0" w:line="240" w:lineRule="auto"/>
      </w:pPr>
      <w:r>
        <w:separator/>
      </w:r>
    </w:p>
  </w:endnote>
  <w:endnote w:type="continuationSeparator" w:id="0">
    <w:p w14:paraId="6A8388D0" w14:textId="77777777" w:rsidR="00A72DEA" w:rsidRDefault="00A72DEA" w:rsidP="00E5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1" w:type="dxa"/>
      <w:tblLayout w:type="fixed"/>
      <w:tblLook w:val="06A0" w:firstRow="1" w:lastRow="0" w:firstColumn="1" w:lastColumn="0" w:noHBand="1" w:noVBand="1"/>
    </w:tblPr>
    <w:tblGrid>
      <w:gridCol w:w="2437"/>
      <w:gridCol w:w="7514"/>
    </w:tblGrid>
    <w:tr w:rsidR="00AB2033" w14:paraId="15280B35" w14:textId="77777777" w:rsidTr="008066D6">
      <w:tc>
        <w:tcPr>
          <w:tcW w:w="1701" w:type="dxa"/>
        </w:tcPr>
        <w:p w14:paraId="3D12D17F" w14:textId="77777777" w:rsidR="00AB2033" w:rsidRDefault="00AB2033" w:rsidP="00AB2033">
          <w:pPr>
            <w:pStyle w:val="En-tte"/>
            <w:ind w:left="-115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C42A202" wp14:editId="634DF194">
                <wp:simplePos x="0" y="0"/>
                <wp:positionH relativeFrom="column">
                  <wp:posOffset>141605</wp:posOffset>
                </wp:positionH>
                <wp:positionV relativeFrom="paragraph">
                  <wp:posOffset>3175</wp:posOffset>
                </wp:positionV>
                <wp:extent cx="563880" cy="283845"/>
                <wp:effectExtent l="0" t="0" r="0" b="0"/>
                <wp:wrapTight wrapText="bothSides">
                  <wp:wrapPolygon edited="0">
                    <wp:start x="0" y="0"/>
                    <wp:lineTo x="0" y="20295"/>
                    <wp:lineTo x="21162" y="20295"/>
                    <wp:lineTo x="21162" y="0"/>
                    <wp:lineTo x="0" y="0"/>
                  </wp:wrapPolygon>
                </wp:wrapTight>
                <wp:docPr id="199" name="Picture 199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283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45" w:type="dxa"/>
        </w:tcPr>
        <w:p w14:paraId="779F25BB" w14:textId="5308839A" w:rsidR="00AB2033" w:rsidRDefault="00AB2033" w:rsidP="009D623D">
          <w:pPr>
            <w:spacing w:after="0" w:line="240" w:lineRule="auto"/>
            <w:ind w:left="141" w:right="-1774" w:hanging="141"/>
            <w:rPr>
              <w:rFonts w:cstheme="minorHAnsi"/>
              <w:bCs/>
              <w:color w:val="0033A1"/>
              <w:sz w:val="20"/>
              <w:szCs w:val="20"/>
            </w:rPr>
          </w:pPr>
          <w:r>
            <w:rPr>
              <w:rFonts w:cstheme="minorHAnsi"/>
              <w:bCs/>
              <w:color w:val="0033A1"/>
              <w:sz w:val="20"/>
              <w:szCs w:val="20"/>
            </w:rPr>
            <w:t>IN/168 (Rev.3): Procurement Manual_</w:t>
          </w:r>
          <w:r>
            <w:t xml:space="preserve"> </w:t>
          </w:r>
          <w:r>
            <w:rPr>
              <w:rFonts w:cstheme="minorHAnsi"/>
              <w:bCs/>
              <w:color w:val="0033A1"/>
              <w:sz w:val="20"/>
              <w:szCs w:val="20"/>
            </w:rPr>
            <w:t>Annex 14_ effective on 17 March 2023</w:t>
          </w:r>
        </w:p>
        <w:p w14:paraId="2F777749" w14:textId="77777777" w:rsidR="00AB2033" w:rsidRDefault="00AB2033" w:rsidP="00AB2033">
          <w:pPr>
            <w:pStyle w:val="En-tte"/>
            <w:jc w:val="center"/>
          </w:pPr>
        </w:p>
      </w:tc>
    </w:tr>
  </w:tbl>
  <w:p w14:paraId="02E9ADF6" w14:textId="0E6E7391" w:rsidR="00F61BB6" w:rsidRPr="00596C96" w:rsidRDefault="00F61BB6">
    <w:pPr>
      <w:pStyle w:val="Pieddepage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2133A8">
      <w:rPr>
        <w:noProof/>
        <w:sz w:val="20"/>
        <w:szCs w:val="20"/>
      </w:rPr>
      <w:t>1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9FCA0" w14:textId="77777777" w:rsidR="00A72DEA" w:rsidRDefault="00A72DEA" w:rsidP="00E56798">
      <w:pPr>
        <w:spacing w:after="0" w:line="240" w:lineRule="auto"/>
      </w:pPr>
      <w:r>
        <w:separator/>
      </w:r>
    </w:p>
  </w:footnote>
  <w:footnote w:type="continuationSeparator" w:id="0">
    <w:p w14:paraId="33EBA929" w14:textId="77777777" w:rsidR="00A72DEA" w:rsidRDefault="00A72DEA" w:rsidP="00E5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79B95" w14:textId="7B090667" w:rsidR="00024F09" w:rsidRDefault="00024F09" w:rsidP="00024F09">
    <w:pPr>
      <w:pStyle w:val="En-tte"/>
      <w:jc w:val="center"/>
    </w:pPr>
    <w:r>
      <w:rPr>
        <w:noProof/>
      </w:rPr>
      <w:drawing>
        <wp:inline distT="0" distB="0" distL="0" distR="0" wp14:anchorId="24479CCC" wp14:editId="6A570FDB">
          <wp:extent cx="1168400" cy="438150"/>
          <wp:effectExtent l="0" t="0" r="0" b="0"/>
          <wp:docPr id="4" name="Bild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51F1D"/>
    <w:multiLevelType w:val="hybridMultilevel"/>
    <w:tmpl w:val="C4385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457366">
    <w:abstractNumId w:val="2"/>
  </w:num>
  <w:num w:numId="2" w16cid:durableId="1673944643">
    <w:abstractNumId w:val="4"/>
  </w:num>
  <w:num w:numId="3" w16cid:durableId="624579764">
    <w:abstractNumId w:val="5"/>
  </w:num>
  <w:num w:numId="4" w16cid:durableId="1444764157">
    <w:abstractNumId w:val="6"/>
  </w:num>
  <w:num w:numId="5" w16cid:durableId="496263022">
    <w:abstractNumId w:val="3"/>
  </w:num>
  <w:num w:numId="6" w16cid:durableId="1956138567">
    <w:abstractNumId w:val="8"/>
  </w:num>
  <w:num w:numId="7" w16cid:durableId="1147286150">
    <w:abstractNumId w:val="0"/>
  </w:num>
  <w:num w:numId="8" w16cid:durableId="1952856992">
    <w:abstractNumId w:val="7"/>
  </w:num>
  <w:num w:numId="9" w16cid:durableId="104614168">
    <w:abstractNumId w:val="1"/>
  </w:num>
  <w:num w:numId="10" w16cid:durableId="13801282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7C0"/>
    <w:rsid w:val="00000252"/>
    <w:rsid w:val="00002895"/>
    <w:rsid w:val="000059E8"/>
    <w:rsid w:val="00022F87"/>
    <w:rsid w:val="00024F09"/>
    <w:rsid w:val="000302FC"/>
    <w:rsid w:val="00034018"/>
    <w:rsid w:val="0003549D"/>
    <w:rsid w:val="00042341"/>
    <w:rsid w:val="00051EC5"/>
    <w:rsid w:val="00052F19"/>
    <w:rsid w:val="00054884"/>
    <w:rsid w:val="000578F0"/>
    <w:rsid w:val="000621AA"/>
    <w:rsid w:val="000642F9"/>
    <w:rsid w:val="00076FF8"/>
    <w:rsid w:val="00090AEC"/>
    <w:rsid w:val="000A0A21"/>
    <w:rsid w:val="000A11A3"/>
    <w:rsid w:val="000A6A25"/>
    <w:rsid w:val="000B0A17"/>
    <w:rsid w:val="000B2D14"/>
    <w:rsid w:val="000B4D5B"/>
    <w:rsid w:val="000B5FEB"/>
    <w:rsid w:val="000C3E5F"/>
    <w:rsid w:val="000C5538"/>
    <w:rsid w:val="000C6786"/>
    <w:rsid w:val="000E1ED5"/>
    <w:rsid w:val="000E61E4"/>
    <w:rsid w:val="00116258"/>
    <w:rsid w:val="001179D7"/>
    <w:rsid w:val="0012076B"/>
    <w:rsid w:val="00123E3B"/>
    <w:rsid w:val="0012752D"/>
    <w:rsid w:val="001315D4"/>
    <w:rsid w:val="00134C2E"/>
    <w:rsid w:val="001353CB"/>
    <w:rsid w:val="00142B00"/>
    <w:rsid w:val="00147DFB"/>
    <w:rsid w:val="00152204"/>
    <w:rsid w:val="00161223"/>
    <w:rsid w:val="0016477C"/>
    <w:rsid w:val="00193AF9"/>
    <w:rsid w:val="00195258"/>
    <w:rsid w:val="001A0F39"/>
    <w:rsid w:val="001A1A5C"/>
    <w:rsid w:val="001A1BBF"/>
    <w:rsid w:val="001A1FE7"/>
    <w:rsid w:val="001A24F1"/>
    <w:rsid w:val="001A2961"/>
    <w:rsid w:val="001B007D"/>
    <w:rsid w:val="001B2266"/>
    <w:rsid w:val="001D0714"/>
    <w:rsid w:val="001D2ACD"/>
    <w:rsid w:val="001D6B74"/>
    <w:rsid w:val="001D72B1"/>
    <w:rsid w:val="002133A8"/>
    <w:rsid w:val="00214ED6"/>
    <w:rsid w:val="00215DDA"/>
    <w:rsid w:val="0021666C"/>
    <w:rsid w:val="0022078F"/>
    <w:rsid w:val="00232CFC"/>
    <w:rsid w:val="0023537E"/>
    <w:rsid w:val="002402B7"/>
    <w:rsid w:val="00247B3F"/>
    <w:rsid w:val="00252112"/>
    <w:rsid w:val="002562B1"/>
    <w:rsid w:val="002562C6"/>
    <w:rsid w:val="00260675"/>
    <w:rsid w:val="002609ED"/>
    <w:rsid w:val="00272436"/>
    <w:rsid w:val="0027798A"/>
    <w:rsid w:val="0028194B"/>
    <w:rsid w:val="00282830"/>
    <w:rsid w:val="00283175"/>
    <w:rsid w:val="00290D72"/>
    <w:rsid w:val="00295C25"/>
    <w:rsid w:val="002A3496"/>
    <w:rsid w:val="002A6BBE"/>
    <w:rsid w:val="002A7A2D"/>
    <w:rsid w:val="002B27A5"/>
    <w:rsid w:val="002B646E"/>
    <w:rsid w:val="002C1D68"/>
    <w:rsid w:val="002D0353"/>
    <w:rsid w:val="002E03B2"/>
    <w:rsid w:val="002E25A3"/>
    <w:rsid w:val="002E6E28"/>
    <w:rsid w:val="00300031"/>
    <w:rsid w:val="003042D9"/>
    <w:rsid w:val="00314E79"/>
    <w:rsid w:val="00331699"/>
    <w:rsid w:val="00335737"/>
    <w:rsid w:val="00342CD3"/>
    <w:rsid w:val="00345536"/>
    <w:rsid w:val="003753D9"/>
    <w:rsid w:val="003826B3"/>
    <w:rsid w:val="003A4652"/>
    <w:rsid w:val="003C41D4"/>
    <w:rsid w:val="003C73FD"/>
    <w:rsid w:val="003D36D0"/>
    <w:rsid w:val="003D49CA"/>
    <w:rsid w:val="003E3A88"/>
    <w:rsid w:val="003E4DD8"/>
    <w:rsid w:val="003F16DE"/>
    <w:rsid w:val="003F320F"/>
    <w:rsid w:val="003F5D11"/>
    <w:rsid w:val="003F76A3"/>
    <w:rsid w:val="00420DE8"/>
    <w:rsid w:val="00423E19"/>
    <w:rsid w:val="00426A89"/>
    <w:rsid w:val="00430359"/>
    <w:rsid w:val="00436D77"/>
    <w:rsid w:val="004470F1"/>
    <w:rsid w:val="00454A96"/>
    <w:rsid w:val="00487B57"/>
    <w:rsid w:val="004943F0"/>
    <w:rsid w:val="004A4DF8"/>
    <w:rsid w:val="004B1037"/>
    <w:rsid w:val="004B1266"/>
    <w:rsid w:val="004B2686"/>
    <w:rsid w:val="004B5399"/>
    <w:rsid w:val="004B5C52"/>
    <w:rsid w:val="004B7586"/>
    <w:rsid w:val="004C36AF"/>
    <w:rsid w:val="004D04A2"/>
    <w:rsid w:val="004D0B03"/>
    <w:rsid w:val="004D3C14"/>
    <w:rsid w:val="004E2B5A"/>
    <w:rsid w:val="004E2FD1"/>
    <w:rsid w:val="004F17C1"/>
    <w:rsid w:val="004F7563"/>
    <w:rsid w:val="00505F5F"/>
    <w:rsid w:val="00521A2B"/>
    <w:rsid w:val="00527ADD"/>
    <w:rsid w:val="00530829"/>
    <w:rsid w:val="00535D97"/>
    <w:rsid w:val="00541B34"/>
    <w:rsid w:val="00542B1D"/>
    <w:rsid w:val="0054618C"/>
    <w:rsid w:val="00553EA9"/>
    <w:rsid w:val="00562CFC"/>
    <w:rsid w:val="0056325E"/>
    <w:rsid w:val="0056596A"/>
    <w:rsid w:val="005712F2"/>
    <w:rsid w:val="00580A1B"/>
    <w:rsid w:val="0058239D"/>
    <w:rsid w:val="005860A4"/>
    <w:rsid w:val="00586BEB"/>
    <w:rsid w:val="00590774"/>
    <w:rsid w:val="00596AAE"/>
    <w:rsid w:val="00596C96"/>
    <w:rsid w:val="005A4307"/>
    <w:rsid w:val="005A68E8"/>
    <w:rsid w:val="005A6D64"/>
    <w:rsid w:val="005A6F50"/>
    <w:rsid w:val="005B0FB5"/>
    <w:rsid w:val="005B2245"/>
    <w:rsid w:val="005B701C"/>
    <w:rsid w:val="005C1CEC"/>
    <w:rsid w:val="005C291E"/>
    <w:rsid w:val="005C729F"/>
    <w:rsid w:val="005E5F03"/>
    <w:rsid w:val="005E7281"/>
    <w:rsid w:val="005F3427"/>
    <w:rsid w:val="006055EF"/>
    <w:rsid w:val="00607E15"/>
    <w:rsid w:val="00615B6A"/>
    <w:rsid w:val="00617A28"/>
    <w:rsid w:val="006203AA"/>
    <w:rsid w:val="00622819"/>
    <w:rsid w:val="006235E7"/>
    <w:rsid w:val="00625F80"/>
    <w:rsid w:val="00632BB7"/>
    <w:rsid w:val="0064327D"/>
    <w:rsid w:val="00646FCF"/>
    <w:rsid w:val="006470E1"/>
    <w:rsid w:val="006514DD"/>
    <w:rsid w:val="00652C1C"/>
    <w:rsid w:val="00661457"/>
    <w:rsid w:val="006632A4"/>
    <w:rsid w:val="00663BE5"/>
    <w:rsid w:val="006717F3"/>
    <w:rsid w:val="0067484C"/>
    <w:rsid w:val="00675963"/>
    <w:rsid w:val="006964A1"/>
    <w:rsid w:val="006A1AFC"/>
    <w:rsid w:val="006A3F16"/>
    <w:rsid w:val="006A55D1"/>
    <w:rsid w:val="006B4265"/>
    <w:rsid w:val="006B43E9"/>
    <w:rsid w:val="006B4418"/>
    <w:rsid w:val="006C3C1D"/>
    <w:rsid w:val="006D09D2"/>
    <w:rsid w:val="006D18C0"/>
    <w:rsid w:val="006E0C01"/>
    <w:rsid w:val="006F140F"/>
    <w:rsid w:val="00704795"/>
    <w:rsid w:val="00704D27"/>
    <w:rsid w:val="0071500A"/>
    <w:rsid w:val="00715EF4"/>
    <w:rsid w:val="007204F0"/>
    <w:rsid w:val="00725DC3"/>
    <w:rsid w:val="00732053"/>
    <w:rsid w:val="00732F17"/>
    <w:rsid w:val="0073499C"/>
    <w:rsid w:val="0076411F"/>
    <w:rsid w:val="007762AB"/>
    <w:rsid w:val="007807C6"/>
    <w:rsid w:val="007A4F1E"/>
    <w:rsid w:val="007B0A75"/>
    <w:rsid w:val="007C5485"/>
    <w:rsid w:val="007D5971"/>
    <w:rsid w:val="007D6389"/>
    <w:rsid w:val="007D6B30"/>
    <w:rsid w:val="007F27FB"/>
    <w:rsid w:val="007F6D62"/>
    <w:rsid w:val="00800A6B"/>
    <w:rsid w:val="0080296B"/>
    <w:rsid w:val="00806875"/>
    <w:rsid w:val="008070E6"/>
    <w:rsid w:val="00812EA7"/>
    <w:rsid w:val="00826C8D"/>
    <w:rsid w:val="00833FE2"/>
    <w:rsid w:val="00835A11"/>
    <w:rsid w:val="0083700A"/>
    <w:rsid w:val="008374E3"/>
    <w:rsid w:val="00841213"/>
    <w:rsid w:val="008429BC"/>
    <w:rsid w:val="00856530"/>
    <w:rsid w:val="00856962"/>
    <w:rsid w:val="00860A51"/>
    <w:rsid w:val="00865C88"/>
    <w:rsid w:val="00867572"/>
    <w:rsid w:val="00871A22"/>
    <w:rsid w:val="00872C67"/>
    <w:rsid w:val="00881CBD"/>
    <w:rsid w:val="00884FA5"/>
    <w:rsid w:val="00890B9E"/>
    <w:rsid w:val="008B55E4"/>
    <w:rsid w:val="008C59DB"/>
    <w:rsid w:val="008C64CA"/>
    <w:rsid w:val="008E1FAF"/>
    <w:rsid w:val="008E32FE"/>
    <w:rsid w:val="008F5B4B"/>
    <w:rsid w:val="0090546D"/>
    <w:rsid w:val="009127CC"/>
    <w:rsid w:val="0091314C"/>
    <w:rsid w:val="00920DFA"/>
    <w:rsid w:val="009225D7"/>
    <w:rsid w:val="00922776"/>
    <w:rsid w:val="00942985"/>
    <w:rsid w:val="00943EB5"/>
    <w:rsid w:val="00960923"/>
    <w:rsid w:val="00983433"/>
    <w:rsid w:val="009B7516"/>
    <w:rsid w:val="009C1685"/>
    <w:rsid w:val="009C2F65"/>
    <w:rsid w:val="009C3A76"/>
    <w:rsid w:val="009D3089"/>
    <w:rsid w:val="009D578B"/>
    <w:rsid w:val="009D623D"/>
    <w:rsid w:val="009E00E3"/>
    <w:rsid w:val="009E09A7"/>
    <w:rsid w:val="009E62C1"/>
    <w:rsid w:val="009F2610"/>
    <w:rsid w:val="00A02389"/>
    <w:rsid w:val="00A03CD2"/>
    <w:rsid w:val="00A10E29"/>
    <w:rsid w:val="00A2324C"/>
    <w:rsid w:val="00A24EE4"/>
    <w:rsid w:val="00A378B2"/>
    <w:rsid w:val="00A46D3C"/>
    <w:rsid w:val="00A57ADF"/>
    <w:rsid w:val="00A67F4B"/>
    <w:rsid w:val="00A72DEA"/>
    <w:rsid w:val="00A80089"/>
    <w:rsid w:val="00AA1E20"/>
    <w:rsid w:val="00AA3398"/>
    <w:rsid w:val="00AB2033"/>
    <w:rsid w:val="00AC1043"/>
    <w:rsid w:val="00AC12AD"/>
    <w:rsid w:val="00AC57ED"/>
    <w:rsid w:val="00AC6CED"/>
    <w:rsid w:val="00AD207E"/>
    <w:rsid w:val="00AD4E90"/>
    <w:rsid w:val="00AD6D13"/>
    <w:rsid w:val="00AD6DB0"/>
    <w:rsid w:val="00AD6DD3"/>
    <w:rsid w:val="00B05B20"/>
    <w:rsid w:val="00B067D3"/>
    <w:rsid w:val="00B07BA8"/>
    <w:rsid w:val="00B47E82"/>
    <w:rsid w:val="00B51572"/>
    <w:rsid w:val="00B5325A"/>
    <w:rsid w:val="00B559A7"/>
    <w:rsid w:val="00B60750"/>
    <w:rsid w:val="00B9544A"/>
    <w:rsid w:val="00B95852"/>
    <w:rsid w:val="00B96CE1"/>
    <w:rsid w:val="00BA0480"/>
    <w:rsid w:val="00BA183B"/>
    <w:rsid w:val="00BA450E"/>
    <w:rsid w:val="00BB480D"/>
    <w:rsid w:val="00BC12D1"/>
    <w:rsid w:val="00BC1A8C"/>
    <w:rsid w:val="00BC3B10"/>
    <w:rsid w:val="00BD60A2"/>
    <w:rsid w:val="00BE2305"/>
    <w:rsid w:val="00BE2E87"/>
    <w:rsid w:val="00BF2F90"/>
    <w:rsid w:val="00C0603E"/>
    <w:rsid w:val="00C0726F"/>
    <w:rsid w:val="00C204CF"/>
    <w:rsid w:val="00C266DD"/>
    <w:rsid w:val="00C41374"/>
    <w:rsid w:val="00C428BD"/>
    <w:rsid w:val="00C44EA3"/>
    <w:rsid w:val="00C52A79"/>
    <w:rsid w:val="00C625BE"/>
    <w:rsid w:val="00C64116"/>
    <w:rsid w:val="00C80D4F"/>
    <w:rsid w:val="00C92C2E"/>
    <w:rsid w:val="00C92E27"/>
    <w:rsid w:val="00C939DC"/>
    <w:rsid w:val="00C96885"/>
    <w:rsid w:val="00CB28DB"/>
    <w:rsid w:val="00CB2D11"/>
    <w:rsid w:val="00CD14BF"/>
    <w:rsid w:val="00CD47C0"/>
    <w:rsid w:val="00CD68EA"/>
    <w:rsid w:val="00CE7DF1"/>
    <w:rsid w:val="00CF2785"/>
    <w:rsid w:val="00CF7513"/>
    <w:rsid w:val="00D04931"/>
    <w:rsid w:val="00D1347D"/>
    <w:rsid w:val="00D335DD"/>
    <w:rsid w:val="00D421C6"/>
    <w:rsid w:val="00D42BC9"/>
    <w:rsid w:val="00D456F2"/>
    <w:rsid w:val="00D503CA"/>
    <w:rsid w:val="00D527E1"/>
    <w:rsid w:val="00D57CF3"/>
    <w:rsid w:val="00D642BC"/>
    <w:rsid w:val="00D7211D"/>
    <w:rsid w:val="00D77266"/>
    <w:rsid w:val="00D77D84"/>
    <w:rsid w:val="00D8194C"/>
    <w:rsid w:val="00D831F7"/>
    <w:rsid w:val="00D84343"/>
    <w:rsid w:val="00D867EA"/>
    <w:rsid w:val="00D9710D"/>
    <w:rsid w:val="00DA13B6"/>
    <w:rsid w:val="00DC4648"/>
    <w:rsid w:val="00DC5748"/>
    <w:rsid w:val="00DD46EB"/>
    <w:rsid w:val="00DE158E"/>
    <w:rsid w:val="00DE38EE"/>
    <w:rsid w:val="00DE5A3A"/>
    <w:rsid w:val="00DF6061"/>
    <w:rsid w:val="00E11D2F"/>
    <w:rsid w:val="00E12049"/>
    <w:rsid w:val="00E15BE0"/>
    <w:rsid w:val="00E2657A"/>
    <w:rsid w:val="00E36ED3"/>
    <w:rsid w:val="00E41426"/>
    <w:rsid w:val="00E43434"/>
    <w:rsid w:val="00E43F4E"/>
    <w:rsid w:val="00E46BAC"/>
    <w:rsid w:val="00E47887"/>
    <w:rsid w:val="00E5027E"/>
    <w:rsid w:val="00E5262A"/>
    <w:rsid w:val="00E56798"/>
    <w:rsid w:val="00E6576F"/>
    <w:rsid w:val="00E67D42"/>
    <w:rsid w:val="00E725CF"/>
    <w:rsid w:val="00E7512F"/>
    <w:rsid w:val="00E869E2"/>
    <w:rsid w:val="00EA12AE"/>
    <w:rsid w:val="00EA50A0"/>
    <w:rsid w:val="00EB30D5"/>
    <w:rsid w:val="00EC0764"/>
    <w:rsid w:val="00EC30DA"/>
    <w:rsid w:val="00EC4A3E"/>
    <w:rsid w:val="00ED2DEB"/>
    <w:rsid w:val="00ED3BDE"/>
    <w:rsid w:val="00EE4CC4"/>
    <w:rsid w:val="00EE7981"/>
    <w:rsid w:val="00EF35CB"/>
    <w:rsid w:val="00F03B94"/>
    <w:rsid w:val="00F048F9"/>
    <w:rsid w:val="00F20E74"/>
    <w:rsid w:val="00F25CC6"/>
    <w:rsid w:val="00F279E0"/>
    <w:rsid w:val="00F34C4F"/>
    <w:rsid w:val="00F35DB0"/>
    <w:rsid w:val="00F41B67"/>
    <w:rsid w:val="00F432D1"/>
    <w:rsid w:val="00F47108"/>
    <w:rsid w:val="00F50E15"/>
    <w:rsid w:val="00F52526"/>
    <w:rsid w:val="00F57932"/>
    <w:rsid w:val="00F61BB6"/>
    <w:rsid w:val="00F634D0"/>
    <w:rsid w:val="00F70173"/>
    <w:rsid w:val="00F72104"/>
    <w:rsid w:val="00F73E05"/>
    <w:rsid w:val="00F91B39"/>
    <w:rsid w:val="00F97DDB"/>
    <w:rsid w:val="00FA194C"/>
    <w:rsid w:val="00FA37D5"/>
    <w:rsid w:val="00FC1394"/>
    <w:rsid w:val="00FE6DA6"/>
    <w:rsid w:val="00FF10FE"/>
    <w:rsid w:val="00FF6BD3"/>
    <w:rsid w:val="190F0155"/>
    <w:rsid w:val="2488D1EF"/>
    <w:rsid w:val="2A0C3E06"/>
    <w:rsid w:val="3923B0DE"/>
    <w:rsid w:val="3AC8442F"/>
    <w:rsid w:val="3B1624C3"/>
    <w:rsid w:val="3BF5C295"/>
    <w:rsid w:val="3C53C644"/>
    <w:rsid w:val="44C4B7F0"/>
    <w:rsid w:val="44E80E5A"/>
    <w:rsid w:val="4A541189"/>
    <w:rsid w:val="69AFA33A"/>
    <w:rsid w:val="6A9B78A7"/>
    <w:rsid w:val="7074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EE68A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rsid w:val="006E0C01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E43F4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Policepardfau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Corpsdetexte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46BA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46BAC"/>
  </w:style>
  <w:style w:type="paragraph" w:styleId="Paragraphedeliste">
    <w:name w:val="List Paragraph"/>
    <w:basedOn w:val="Normal"/>
    <w:link w:val="ParagraphedelisteCar"/>
    <w:uiPriority w:val="34"/>
    <w:qFormat/>
    <w:rsid w:val="00123E3B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798"/>
  </w:style>
  <w:style w:type="paragraph" w:styleId="Pieddepage">
    <w:name w:val="footer"/>
    <w:basedOn w:val="Normal"/>
    <w:link w:val="PieddepageC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798"/>
  </w:style>
  <w:style w:type="character" w:styleId="Marquedecommentaire">
    <w:name w:val="annotation reference"/>
    <w:basedOn w:val="Policepardfaut"/>
    <w:uiPriority w:val="99"/>
    <w:semiHidden/>
    <w:unhideWhenUsed/>
    <w:rsid w:val="002E25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5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5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5A3"/>
    <w:rPr>
      <w:b/>
      <w:bCs/>
      <w:sz w:val="20"/>
      <w:szCs w:val="20"/>
    </w:rPr>
  </w:style>
  <w:style w:type="character" w:styleId="lev">
    <w:name w:val="Strong"/>
    <w:uiPriority w:val="22"/>
    <w:qFormat/>
    <w:rsid w:val="00B05B20"/>
    <w:rPr>
      <w:b/>
      <w:bCs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D335DD"/>
  </w:style>
  <w:style w:type="paragraph" w:styleId="Rvision">
    <w:name w:val="Revision"/>
    <w:hidden/>
    <w:uiPriority w:val="99"/>
    <w:semiHidden/>
    <w:rsid w:val="00E5262A"/>
    <w:pPr>
      <w:spacing w:after="0" w:line="240" w:lineRule="auto"/>
    </w:pPr>
  </w:style>
  <w:style w:type="paragraph" w:styleId="TM1">
    <w:name w:val="toc 1"/>
    <w:basedOn w:val="Normal"/>
    <w:next w:val="Normal"/>
    <w:autoRedefine/>
    <w:semiHidden/>
    <w:rsid w:val="00F91B39"/>
    <w:pPr>
      <w:tabs>
        <w:tab w:val="right" w:leader="dot" w:pos="9883"/>
      </w:tabs>
      <w:spacing w:after="0" w:line="240" w:lineRule="auto"/>
    </w:pPr>
    <w:rPr>
      <w:rFonts w:ascii="Times New Roman" w:eastAsia="Times New Roman" w:hAnsi="Times New Roman" w:cs="Times New Roman"/>
      <w:bCs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imeanddate.com/worldclock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EOI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136C65EC144633A303F0E9D392A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7E90D-6F87-4CF5-9B53-F230887094DE}"/>
      </w:docPartPr>
      <w:docPartBody>
        <w:p w:rsidR="009F227E" w:rsidRDefault="004635B4">
          <w:pPr>
            <w:pStyle w:val="9D136C65EC144633A303F0E9D392AA44"/>
          </w:pPr>
          <w:r w:rsidRPr="0048490F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DBBE797C03AF477B8BC6C5859F282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B3A7F-D3F1-40CA-A0A2-CCAC9364DAAE}"/>
      </w:docPartPr>
      <w:docPartBody>
        <w:p w:rsidR="009F227E" w:rsidRDefault="004635B4">
          <w:pPr>
            <w:pStyle w:val="DBBE797C03AF477B8BC6C5859F2828D1"/>
          </w:pPr>
          <w:r w:rsidRPr="0048490F">
            <w:rPr>
              <w:rStyle w:val="Textedelespacerserv"/>
            </w:rPr>
            <w:t>Click or tap to enter a date.</w:t>
          </w:r>
        </w:p>
      </w:docPartBody>
    </w:docPart>
    <w:docPart>
      <w:docPartPr>
        <w:name w:val="F1DD26D4C1F7404A9F1CAF984F809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963BD-4F58-428D-B258-BA3835A7D376}"/>
      </w:docPartPr>
      <w:docPartBody>
        <w:p w:rsidR="009F227E" w:rsidRDefault="004635B4">
          <w:pPr>
            <w:pStyle w:val="F1DD26D4C1F7404A9F1CAF984F809988"/>
          </w:pPr>
          <w:r w:rsidRPr="0048490F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EDE261AB3C8549F98AC9773DB195A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EEC2D-93F7-469E-8965-2E8FCDC059BE}"/>
      </w:docPartPr>
      <w:docPartBody>
        <w:p w:rsidR="009F227E" w:rsidRDefault="004635B4">
          <w:pPr>
            <w:pStyle w:val="EDE261AB3C8549F98AC9773DB195AA67"/>
          </w:pPr>
          <w:r w:rsidRPr="00BB480D">
            <w:rPr>
              <w:rStyle w:val="Textedelespacerserv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1C791F972EE4D43B375F7F114DEC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E4B8F-6AF9-4443-BCB1-179B3A0472AC}"/>
      </w:docPartPr>
      <w:docPartBody>
        <w:p w:rsidR="009F227E" w:rsidRDefault="004635B4">
          <w:pPr>
            <w:pStyle w:val="31C791F972EE4D43B375F7F114DECDFC"/>
          </w:pPr>
          <w:r w:rsidRPr="00BB480D">
            <w:rPr>
              <w:rStyle w:val="Textedelespacerserv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FB493E15A534F5195A9D809F5EB5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9C940-E4ED-4BCE-A22D-5EE435710340}"/>
      </w:docPartPr>
      <w:docPartBody>
        <w:p w:rsidR="009F227E" w:rsidRDefault="004635B4">
          <w:pPr>
            <w:pStyle w:val="4FB493E15A534F5195A9D809F5EB5DBA"/>
          </w:pPr>
          <w:r w:rsidRPr="00260675">
            <w:rPr>
              <w:rStyle w:val="Textedelespacerserv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0D26219FF44192AE8F9FF51704D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DCA61-5191-4DAE-B4CC-7FC4E6019C33}"/>
      </w:docPartPr>
      <w:docPartBody>
        <w:p w:rsidR="009F227E" w:rsidRDefault="004635B4">
          <w:pPr>
            <w:pStyle w:val="720D26219FF44192AE8F9FF51704DD6D"/>
          </w:pPr>
          <w:r w:rsidRPr="00D8194C">
            <w:rPr>
              <w:rStyle w:val="Textedelespacerserv"/>
              <w:rFonts w:cstheme="minorHAnsi"/>
              <w:sz w:val="20"/>
              <w:szCs w:val="20"/>
            </w:rPr>
            <w:t>Click or tap</w:t>
          </w:r>
          <w:r w:rsidRPr="00F34454">
            <w:rPr>
              <w:rStyle w:val="Textedelespacerserv"/>
            </w:rPr>
            <w:t xml:space="preserve"> </w:t>
          </w:r>
          <w:r w:rsidRPr="00D8194C">
            <w:rPr>
              <w:rStyle w:val="Textedelespacerserv"/>
              <w:rFonts w:cstheme="minorHAnsi"/>
              <w:sz w:val="20"/>
              <w:szCs w:val="20"/>
            </w:rPr>
            <w:t>here to enter text</w:t>
          </w:r>
          <w:r w:rsidRPr="00F34454">
            <w:rPr>
              <w:rStyle w:val="Textedelespacerserv"/>
            </w:rPr>
            <w:t>.</w:t>
          </w:r>
        </w:p>
      </w:docPartBody>
    </w:docPart>
    <w:docPart>
      <w:docPartPr>
        <w:name w:val="C25903EDDEFD4250A80B55D0DA7DC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3539D-45B5-4D07-A96D-428B9B509DAD}"/>
      </w:docPartPr>
      <w:docPartBody>
        <w:p w:rsidR="009F227E" w:rsidRDefault="004635B4">
          <w:pPr>
            <w:pStyle w:val="C25903EDDEFD4250A80B55D0DA7DC3F0"/>
          </w:pPr>
          <w:r w:rsidRPr="00260675">
            <w:rPr>
              <w:rStyle w:val="Textedelespacerserv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7262CC526BB44E289B7239A1C30E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763D8-E967-41C4-893B-BCF43BAB30EB}"/>
      </w:docPartPr>
      <w:docPartBody>
        <w:p w:rsidR="009F227E" w:rsidRDefault="004635B4">
          <w:pPr>
            <w:pStyle w:val="A7262CC526BB44E289B7239A1C30EDD3"/>
          </w:pPr>
          <w:r w:rsidRPr="00420DE8">
            <w:rPr>
              <w:rStyle w:val="Textedelespacerserv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D18C8A10CBC4403A702C996C067A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E3B5-9D61-4451-9A8E-0018A80D7E41}"/>
      </w:docPartPr>
      <w:docPartBody>
        <w:p w:rsidR="009F227E" w:rsidRDefault="004635B4">
          <w:pPr>
            <w:pStyle w:val="8D18C8A10CBC4403A702C996C067A360"/>
          </w:pPr>
          <w:r w:rsidRPr="00260675">
            <w:rPr>
              <w:rStyle w:val="Textedelespacerserv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14B068E0E424BD8AD19A99D85C54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A6B85-C56B-4F1D-A262-3D8FAFF9FF7D}"/>
      </w:docPartPr>
      <w:docPartBody>
        <w:p w:rsidR="009F227E" w:rsidRDefault="004635B4">
          <w:pPr>
            <w:pStyle w:val="114B068E0E424BD8AD19A99D85C54BFD"/>
          </w:pPr>
          <w:r w:rsidRPr="00260675">
            <w:rPr>
              <w:rStyle w:val="Textedelespacerserv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AC45C9160DC40679C5BF3E594123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ABECE-EB8C-482F-A584-C5AE64EDB324}"/>
      </w:docPartPr>
      <w:docPartBody>
        <w:p w:rsidR="009F227E" w:rsidRDefault="004635B4">
          <w:pPr>
            <w:pStyle w:val="BAC45C9160DC40679C5BF3E594123679"/>
          </w:pPr>
          <w:r w:rsidRPr="007D6389">
            <w:rPr>
              <w:rStyle w:val="Textedelespacerserv"/>
              <w:rFonts w:cstheme="minorHAnsi"/>
              <w:sz w:val="20"/>
              <w:szCs w:val="20"/>
            </w:rPr>
            <w:t>Click or tap here to enter text</w:t>
          </w:r>
          <w:r w:rsidRPr="00F34454">
            <w:rPr>
              <w:rStyle w:val="Textedelespacerserv"/>
            </w:rPr>
            <w:t>.</w:t>
          </w:r>
        </w:p>
      </w:docPartBody>
    </w:docPart>
    <w:docPart>
      <w:docPartPr>
        <w:name w:val="338B465A1EBD429B8E78AE285999D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70992-5FBF-469E-BF96-DC4C8D1BE0BB}"/>
      </w:docPartPr>
      <w:docPartBody>
        <w:p w:rsidR="009F227E" w:rsidRDefault="004635B4">
          <w:pPr>
            <w:pStyle w:val="338B465A1EBD429B8E78AE285999DEF0"/>
          </w:pPr>
          <w:r w:rsidRPr="007D6389">
            <w:rPr>
              <w:rStyle w:val="Textedelespacerserv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627627BCC36471E9D03CB2E0AA40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EE254-55A4-4F1E-9940-380A5FC8ECA9}"/>
      </w:docPartPr>
      <w:docPartBody>
        <w:p w:rsidR="009F227E" w:rsidRDefault="004635B4">
          <w:pPr>
            <w:pStyle w:val="4627627BCC36471E9D03CB2E0AA40FCB"/>
          </w:pPr>
          <w:r w:rsidRPr="007D6389">
            <w:rPr>
              <w:rStyle w:val="Textedelespacerserv"/>
              <w:rFonts w:cstheme="minorHAnsi"/>
              <w:sz w:val="20"/>
              <w:szCs w:val="20"/>
            </w:rPr>
            <w:t>Click or</w:t>
          </w:r>
          <w:r w:rsidRPr="00F34454">
            <w:rPr>
              <w:rStyle w:val="Textedelespacerserv"/>
            </w:rPr>
            <w:t xml:space="preserve"> </w:t>
          </w:r>
          <w:r w:rsidRPr="007D6389">
            <w:rPr>
              <w:rStyle w:val="Textedelespacerserv"/>
              <w:rFonts w:cstheme="minorHAnsi"/>
              <w:sz w:val="20"/>
              <w:szCs w:val="20"/>
            </w:rPr>
            <w:t>tap here to enter text</w:t>
          </w:r>
          <w:r w:rsidRPr="00F34454">
            <w:rPr>
              <w:rStyle w:val="Textedelespacerserv"/>
            </w:rPr>
            <w:t>.</w:t>
          </w:r>
        </w:p>
      </w:docPartBody>
    </w:docPart>
    <w:docPart>
      <w:docPartPr>
        <w:name w:val="FE9912AC7C334031A08305C3BC24BC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37B74-B719-485F-A419-BB4D9FD370BF}"/>
      </w:docPartPr>
      <w:docPartBody>
        <w:p w:rsidR="00797834" w:rsidRDefault="00532D52" w:rsidP="00532D52">
          <w:pPr>
            <w:pStyle w:val="FE9912AC7C334031A08305C3BC24BC01"/>
          </w:pPr>
          <w:r w:rsidRPr="00AE5C13">
            <w:rPr>
              <w:rStyle w:val="Textedelespacerserv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27E"/>
    <w:rsid w:val="001D37C3"/>
    <w:rsid w:val="00233B62"/>
    <w:rsid w:val="002B09E8"/>
    <w:rsid w:val="004201F9"/>
    <w:rsid w:val="004635B4"/>
    <w:rsid w:val="00532D52"/>
    <w:rsid w:val="00716765"/>
    <w:rsid w:val="00797834"/>
    <w:rsid w:val="009F227E"/>
    <w:rsid w:val="00A07234"/>
    <w:rsid w:val="00DE6746"/>
    <w:rsid w:val="00E5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532D52"/>
    <w:rPr>
      <w:color w:val="808080"/>
    </w:rPr>
  </w:style>
  <w:style w:type="paragraph" w:customStyle="1" w:styleId="9D136C65EC144633A303F0E9D392AA44">
    <w:name w:val="9D136C65EC144633A303F0E9D392AA44"/>
  </w:style>
  <w:style w:type="paragraph" w:customStyle="1" w:styleId="DBBE797C03AF477B8BC6C5859F2828D1">
    <w:name w:val="DBBE797C03AF477B8BC6C5859F2828D1"/>
  </w:style>
  <w:style w:type="paragraph" w:customStyle="1" w:styleId="F1DD26D4C1F7404A9F1CAF984F809988">
    <w:name w:val="F1DD26D4C1F7404A9F1CAF984F809988"/>
  </w:style>
  <w:style w:type="paragraph" w:customStyle="1" w:styleId="EDE261AB3C8549F98AC9773DB195AA67">
    <w:name w:val="EDE261AB3C8549F98AC9773DB195AA67"/>
  </w:style>
  <w:style w:type="paragraph" w:customStyle="1" w:styleId="31C791F972EE4D43B375F7F114DECDFC">
    <w:name w:val="31C791F972EE4D43B375F7F114DECDFC"/>
  </w:style>
  <w:style w:type="paragraph" w:customStyle="1" w:styleId="4FB493E15A534F5195A9D809F5EB5DBA">
    <w:name w:val="4FB493E15A534F5195A9D809F5EB5DBA"/>
  </w:style>
  <w:style w:type="paragraph" w:customStyle="1" w:styleId="720D26219FF44192AE8F9FF51704DD6D">
    <w:name w:val="720D26219FF44192AE8F9FF51704DD6D"/>
  </w:style>
  <w:style w:type="paragraph" w:customStyle="1" w:styleId="C25903EDDEFD4250A80B55D0DA7DC3F0">
    <w:name w:val="C25903EDDEFD4250A80B55D0DA7DC3F0"/>
  </w:style>
  <w:style w:type="paragraph" w:customStyle="1" w:styleId="A7262CC526BB44E289B7239A1C30EDD3">
    <w:name w:val="A7262CC526BB44E289B7239A1C30EDD3"/>
  </w:style>
  <w:style w:type="paragraph" w:customStyle="1" w:styleId="8D18C8A10CBC4403A702C996C067A360">
    <w:name w:val="8D18C8A10CBC4403A702C996C067A360"/>
  </w:style>
  <w:style w:type="paragraph" w:customStyle="1" w:styleId="114B068E0E424BD8AD19A99D85C54BFD">
    <w:name w:val="114B068E0E424BD8AD19A99D85C54BFD"/>
  </w:style>
  <w:style w:type="paragraph" w:customStyle="1" w:styleId="BAC45C9160DC40679C5BF3E594123679">
    <w:name w:val="BAC45C9160DC40679C5BF3E594123679"/>
  </w:style>
  <w:style w:type="paragraph" w:customStyle="1" w:styleId="338B465A1EBD429B8E78AE285999DEF0">
    <w:name w:val="338B465A1EBD429B8E78AE285999DEF0"/>
  </w:style>
  <w:style w:type="paragraph" w:customStyle="1" w:styleId="4627627BCC36471E9D03CB2E0AA40FCB">
    <w:name w:val="4627627BCC36471E9D03CB2E0AA40FCB"/>
  </w:style>
  <w:style w:type="paragraph" w:customStyle="1" w:styleId="FE9912AC7C334031A08305C3BC24BC01">
    <w:name w:val="FE9912AC7C334031A08305C3BC24BC01"/>
    <w:rsid w:val="00532D52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6" ma:contentTypeDescription="Create a new document." ma:contentTypeScope="" ma:versionID="8804eb755a4aaa768864b1682fd7ee6c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fcc36b14ab88f084c9730631552611b4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9FC75-F45F-4B91-AD20-04678C2B7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3828EC-CD20-49A8-9E84-CF5FAE163D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B8B88C-2456-4F0A-B46B-B8ECEECDD7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120867-DA60-4E78-9433-191A1D805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508bd-1fc6-49a2-aff2-a90d93944662"/>
    <ds:schemaRef ds:uri="73abfa21-7d2d-4c07-a96b-83022ffc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REOI V1 Oct 2019 (002)</Template>
  <TotalTime>90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Kassow</dc:creator>
  <cp:keywords/>
  <dc:description/>
  <cp:lastModifiedBy>CHEVALIER Andrew Jacques Marie</cp:lastModifiedBy>
  <cp:revision>23</cp:revision>
  <cp:lastPrinted>2019-03-29T10:15:00Z</cp:lastPrinted>
  <dcterms:created xsi:type="dcterms:W3CDTF">2021-12-03T07:08:00Z</dcterms:created>
  <dcterms:modified xsi:type="dcterms:W3CDTF">2023-06-14T09:37:00Z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2021-12-03T07:08:07Z</vt:lpwstr>
  </property>
  <property fmtid="{D5CDD505-2E9C-101B-9397-08002B2CF9AE}" pid="4" name="MSIP_Label_2059aa38-f392-4105-be92-628035578272_Method">
    <vt:lpwstr>Privileged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ce73049d-0920-4912-977a-2811128ff628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